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648"/>
        <w:bidiVisual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660"/>
        <w:gridCol w:w="1890"/>
      </w:tblGrid>
      <w:tr w:rsidR="001A4FE1" w:rsidRPr="00C0169D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>اسم الإجتماع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A4FE1" w:rsidRPr="0073748A" w:rsidRDefault="001A4FE1" w:rsidP="001A4FE1">
            <w:pPr>
              <w:bidi/>
              <w:spacing w:before="60" w:after="60"/>
              <w:ind w:left="20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170C91" w:rsidRDefault="001A4FE1" w:rsidP="00AE682F">
            <w:pPr>
              <w:ind w:left="0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Meeting Title</w:t>
            </w:r>
          </w:p>
        </w:tc>
      </w:tr>
      <w:tr w:rsidR="001A4FE1" w:rsidRPr="00C0169D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 xml:space="preserve">التاريخ و التوقيت 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A4FE1" w:rsidRPr="0073748A" w:rsidRDefault="001A4FE1" w:rsidP="001A4FE1">
            <w:pPr>
              <w:bidi/>
              <w:spacing w:before="60" w:after="60"/>
              <w:ind w:left="20"/>
              <w:jc w:val="left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Date and Time</w:t>
            </w:r>
          </w:p>
        </w:tc>
      </w:tr>
      <w:tr w:rsidR="001A4FE1" w:rsidRPr="00C0169D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 xml:space="preserve">موقع الإجتماع </w:t>
            </w:r>
          </w:p>
        </w:tc>
        <w:tc>
          <w:tcPr>
            <w:tcW w:w="6660" w:type="dxa"/>
            <w:tcBorders>
              <w:left w:val="single" w:sz="4" w:space="0" w:color="auto"/>
            </w:tcBorders>
            <w:vAlign w:val="center"/>
          </w:tcPr>
          <w:p w:rsidR="001A4FE1" w:rsidRPr="001A4FE1" w:rsidRDefault="001A4FE1" w:rsidP="001A4FE1">
            <w:pPr>
              <w:pStyle w:val="Heading1"/>
              <w:bidi/>
              <w:spacing w:line="192" w:lineRule="auto"/>
              <w:jc w:val="center"/>
              <w:rPr>
                <w:rFonts w:cs="PT Bold Heading"/>
                <w:b w:val="0"/>
                <w:bCs w:val="0"/>
                <w:color w:val="FF0000"/>
              </w:rPr>
            </w:pPr>
            <w:r w:rsidRPr="001A4FE1">
              <w:rPr>
                <w:rFonts w:cs="PT Bold Heading" w:hint="cs"/>
                <w:b w:val="0"/>
                <w:bCs w:val="0"/>
                <w:color w:val="FF0000"/>
                <w:rtl/>
              </w:rPr>
              <w:t xml:space="preserve"> </w:t>
            </w: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Meeting Location</w:t>
            </w:r>
          </w:p>
        </w:tc>
      </w:tr>
      <w:tr w:rsidR="001A4FE1" w:rsidRPr="00C0169D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>الداعي للإجتماع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A4FE1" w:rsidRPr="0073748A" w:rsidRDefault="001A4FE1" w:rsidP="001A4FE1">
            <w:pPr>
              <w:bidi/>
              <w:spacing w:before="60" w:after="60"/>
              <w:ind w:left="0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Meeting Inviter</w:t>
            </w:r>
          </w:p>
        </w:tc>
      </w:tr>
      <w:tr w:rsidR="001A4FE1" w:rsidRPr="00C0169D" w:rsidTr="001A4FE1">
        <w:trPr>
          <w:trHeight w:val="44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AE682F" w:rsidRDefault="001A4FE1" w:rsidP="001A4FE1">
            <w:pPr>
              <w:jc w:val="right"/>
              <w:rPr>
                <w:rFonts w:ascii="SF Sultan" w:hAnsi="SF Sultan" w:cs="SF Sultan"/>
                <w:color w:val="FFFFFF" w:themeColor="background1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color w:val="FFFFFF" w:themeColor="background1"/>
                <w:sz w:val="22"/>
                <w:szCs w:val="22"/>
                <w:rtl/>
              </w:rPr>
              <w:t xml:space="preserve">مدون الملاحظات </w:t>
            </w:r>
          </w:p>
        </w:tc>
        <w:tc>
          <w:tcPr>
            <w:tcW w:w="6660" w:type="dxa"/>
            <w:tcBorders>
              <w:left w:val="single" w:sz="4" w:space="0" w:color="auto"/>
            </w:tcBorders>
          </w:tcPr>
          <w:p w:rsidR="001A4FE1" w:rsidRPr="0073748A" w:rsidRDefault="001A4FE1" w:rsidP="001A4FE1">
            <w:pPr>
              <w:bidi/>
              <w:spacing w:before="60" w:after="60"/>
              <w:ind w:left="0"/>
            </w:pP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170C91" w:rsidRDefault="001A4FE1" w:rsidP="00AE682F">
            <w:pPr>
              <w:ind w:left="-23" w:firstLine="23"/>
              <w:jc w:val="left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170C9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Remark Recorder</w:t>
            </w:r>
          </w:p>
        </w:tc>
      </w:tr>
      <w:tr w:rsidR="001A4FE1" w:rsidRPr="00C0169D" w:rsidTr="00CE0A2C">
        <w:trPr>
          <w:trHeight w:val="4007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:rsidR="001A4FE1" w:rsidRPr="00AE682F" w:rsidRDefault="001A4FE1" w:rsidP="005010D0">
            <w:pPr>
              <w:jc w:val="center"/>
              <w:rPr>
                <w:rFonts w:ascii="SF Sultan" w:hAnsi="SF Sultan" w:cs="SF Sultan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الحاضرون</w:t>
            </w:r>
          </w:p>
        </w:tc>
        <w:tc>
          <w:tcPr>
            <w:tcW w:w="6660" w:type="dxa"/>
          </w:tcPr>
          <w:p w:rsidR="001A4FE1" w:rsidRPr="0073748A" w:rsidRDefault="001A4FE1" w:rsidP="001A4FE1">
            <w:pPr>
              <w:numPr>
                <w:ilvl w:val="0"/>
                <w:numId w:val="6"/>
              </w:numPr>
              <w:bidi/>
              <w:spacing w:before="60" w:after="60"/>
              <w:ind w:left="0"/>
            </w:pPr>
            <w:bookmarkStart w:id="0" w:name="_GoBack"/>
            <w:bookmarkEnd w:id="0"/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:rsidR="001A4FE1" w:rsidRPr="00170C91" w:rsidRDefault="001A4FE1" w:rsidP="005010D0">
            <w:pPr>
              <w:ind w:left="-23" w:firstLine="23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170C91">
              <w:rPr>
                <w:rFonts w:asciiTheme="minorHAnsi" w:hAnsiTheme="minorHAnsi" w:cstheme="minorHAnsi"/>
              </w:rPr>
              <w:t>Attendance</w:t>
            </w:r>
          </w:p>
        </w:tc>
      </w:tr>
      <w:tr w:rsidR="001A4FE1" w:rsidRPr="00C0169D" w:rsidTr="00CE0A2C">
        <w:trPr>
          <w:trHeight w:val="6566"/>
        </w:trPr>
        <w:tc>
          <w:tcPr>
            <w:tcW w:w="198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:rsidR="001A4FE1" w:rsidRPr="00AE682F" w:rsidRDefault="001A4FE1" w:rsidP="005010D0">
            <w:pPr>
              <w:jc w:val="center"/>
              <w:rPr>
                <w:rFonts w:ascii="SF Sultan" w:hAnsi="SF Sultan" w:cs="SF Sultan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أجندة الإجتماع</w:t>
            </w:r>
          </w:p>
        </w:tc>
        <w:tc>
          <w:tcPr>
            <w:tcW w:w="6660" w:type="dxa"/>
          </w:tcPr>
          <w:p w:rsidR="001A4FE1" w:rsidRPr="0073748A" w:rsidRDefault="001A4FE1" w:rsidP="001A4FE1">
            <w:pPr>
              <w:numPr>
                <w:ilvl w:val="0"/>
                <w:numId w:val="7"/>
              </w:numPr>
              <w:bidi/>
              <w:spacing w:before="60" w:after="60"/>
              <w:ind w:left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59F4E218" wp14:editId="2292AA9B">
                      <wp:simplePos x="0" y="0"/>
                      <wp:positionH relativeFrom="page">
                        <wp:posOffset>-9525</wp:posOffset>
                      </wp:positionH>
                      <wp:positionV relativeFrom="paragraph">
                        <wp:posOffset>9426575</wp:posOffset>
                      </wp:positionV>
                      <wp:extent cx="7787640" cy="627380"/>
                      <wp:effectExtent l="0" t="0" r="3810" b="127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7640" cy="627380"/>
                                <a:chOff x="0" y="0"/>
                                <a:chExt cx="7787640" cy="627589"/>
                              </a:xfrm>
                            </wpg:grpSpPr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0" y="94189"/>
                                  <a:ext cx="7543800" cy="525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Parallelogram 7"/>
                              <wps:cNvSpPr/>
                              <wps:spPr>
                                <a:xfrm>
                                  <a:off x="5074920" y="94189"/>
                                  <a:ext cx="247650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Parallelogram 7"/>
                              <wps:cNvSpPr/>
                              <wps:spPr>
                                <a:xfrm>
                                  <a:off x="5318760" y="94189"/>
                                  <a:ext cx="246888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5"/>
                                <pic:cNvPicPr/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1054" y="94215"/>
                                  <a:ext cx="388448" cy="377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Text Box 28"/>
                              <wps:cNvSpPr txBox="1"/>
                              <wps:spPr>
                                <a:xfrm>
                                  <a:off x="943580" y="171020"/>
                                  <a:ext cx="1612787" cy="37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A4FE1" w:rsidRDefault="001A4FE1" w:rsidP="00ED1F38">
                                    <w:pPr>
                                      <w:spacing w:line="254" w:lineRule="auto"/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@</w:t>
                                    </w:r>
                                    <w:proofErr w:type="spellStart"/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engaalzahrani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 rotWithShape="1"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628"/>
                                <a:stretch/>
                              </pic:blipFill>
                              <pic:spPr bwMode="auto">
                                <a:xfrm>
                                  <a:off x="153049" y="0"/>
                                  <a:ext cx="548005" cy="558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F4E218" id="Group 3" o:spid="_x0000_s1026" style="position:absolute;left:0;text-align:left;margin-left:-.75pt;margin-top:742.25pt;width:613.2pt;height:49.4pt;z-index:251696128;mso-position-horizontal-relative:page;mso-width-relative:margin;mso-height-relative:margin" coordsize="77876,6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">
                      <v:rect id="Rectangle 12" o:spid="_x0000_s1027" style="position:absolute;top:941;width:75438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VRp8EA&#10;AADbAAAADwAAAGRycy9kb3ducmV2LnhtbERPTYvCMBC9C/6HMII3TZUiazWKiILrYdlVQbwNzdgW&#10;m0lJonb//UYQ9jaP9znzZWtq8SDnK8sKRsMEBHFudcWFgtNxO/gA4QOyxtoyKfglD8tFtzPHTNsn&#10;/9DjEAoRQ9hnqKAMocmk9HlJBv3QNsSRu1pnMEToCqkdPmO4qeU4SSbSYMWxocSG1iXlt8PdKDi6&#10;/HKeojuNfLo/f26+0tX2O1Wq32tXMxCB2vAvfrt3Os4fw+uXe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1UafBAAAA2wAAAA8AAAAAAAAAAAAAAAAAmAIAAGRycy9kb3du&#10;cmV2LnhtbFBLBQYAAAAABAAEAPUAAACGAwAAAAA=&#10;" fillcolor="black [2415]" stroked="f" strokeweight="2pt"/>
                      <v:shape id="Parallelogram 7" o:spid="_x0000_s1028" style="position:absolute;left:50749;top:941;width:24765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8GcEA&#10;AADbAAAADwAAAGRycy9kb3ducmV2LnhtbERPTYvCMBC9L/gfwgje1lRF0a5RtKAoiGBd2D0OzdgW&#10;m0lpotZ/b4SFvc3jfc582ZpK3KlxpWUFg34EgjizuuRcwfd58zkF4TyyxsoyKXiSg+Wi8zHHWNsH&#10;n+ie+lyEEHYxKii8r2MpXVaQQde3NXHgLrYx6ANscqkbfIRwU8lhFE2kwZJDQ4E1JQVl1/RmFPzo&#10;fZn+RuupG4zTwznZD2fJcatUr9uuvkB4av2/+M+902H+CN6/h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zfBnBAAAA2wAAAA8AAAAAAAAAAAAAAAAAmAIAAGRycy9kb3du&#10;cmV2LnhtbFBLBQYAAAAABAAEAPUAAACGAwAAAAA=&#10;" path="m,525780l131445,,2476500,r-7620,533400l,525780xe" fillcolor="white [3212]" stroked="f" strokeweight="2pt">
                        <v:path arrowok="t" o:connecttype="custom" o:connectlocs="0,525780;131445,0;2476500,0;2468880,533400;0,525780" o:connectangles="0,0,0,0,0"/>
                      </v:shape>
                      <v:shape id="Parallelogram 7" o:spid="_x0000_s1029" style="position:absolute;left:53187;top:941;width:24689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71B74A&#10;AADbAAAADwAAAGRycy9kb3ducmV2LnhtbERPzYrCMBC+C/sOYRa82WRFVLpG2V0QPHjx5wGGZkzL&#10;NpOSxFrf3giCt/n4fme1GVwregqx8azhq1AgiCtvGrYazqftZAkiJmSDrWfScKcIm/XHaIWl8Tc+&#10;UH9MVuQQjiVqqFPqSiljVZPDWPiOOHMXHxymDIOVJuAth7tWTpWaS4cN54YaO/qrqfo/Xp2G4drP&#10;wol5v1Vusfu184tVvtd6/Dn8fININKS3+OXemTx/Bs9f8gFy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2+9Qe+AAAA2wAAAA8AAAAAAAAAAAAAAAAAmAIAAGRycy9kb3ducmV2&#10;LnhtbFBLBQYAAAAABAAEAPUAAACDAwAAAAA=&#10;" path="m,525780l131445,,2476500,r-7620,533400l,525780xe" fillcolor="#d8d8d8 [2732]" stroked="f" strokeweight="2pt">
                        <v:path arrowok="t" o:connecttype="custom" o:connectlocs="0,525780;131041,0;2468880,0;2461283,533400;0,525780" o:connectangles="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30" type="#_x0000_t75" style="position:absolute;left:7010;top:942;width:3885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LvRLGAAAA2wAAAA8AAABkcnMvZG93bnJldi54bWxEj09rwkAQxe+FfodlCr3VTYVaiVlDFKRa&#10;L/4J6HGaHZNgdjZktzF++26h0NsM7/3evEnSwTSip87VlhW8jiIQxIXVNZcK8uPqZQrCeWSNjWVS&#10;cCcH6fzxIcFY2xvvqT/4UoQQdjEqqLxvYyldUZFBN7ItcdAutjPow9qVUnd4C+GmkeMomkiDNYcL&#10;Fba0rKi4Hr5NqLE+Xfiu88Um+xr3509+/9htt0o9Pw3ZDISnwf+b/+i1Dtwb/P4SBp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Qu9EsYAAADbAAAADwAAAAAAAAAAAAAA&#10;AACfAgAAZHJzL2Rvd25yZXYueG1sUEsFBgAAAAAEAAQA9wAAAJIDAAAAAA==&#10;">
                        <v:imagedata r:id="rId10" o:title="" chromakey="whit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8" o:spid="_x0000_s1031" type="#_x0000_t202" style="position:absolute;left:9435;top:1710;width:16128;height:3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      <v:textbox>
                          <w:txbxContent>
                            <w:p w:rsidR="001A4FE1" w:rsidRDefault="001A4FE1" w:rsidP="00ED1F38">
                              <w:pPr>
                                <w:spacing w:line="254" w:lineRule="auto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engaalzahrani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Picture 17" o:spid="_x0000_s1032" type="#_x0000_t75" style="position:absolute;left:1530;width:5480;height:5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1Wy7BAAAA2wAAAA8AAABkcnMvZG93bnJldi54bWxET0trAjEQvgv+hzCCN83qYWu3RhFF7U1q&#10;C3sdNrOPdjNZkqjpv28Khd7m43vOehtNL+7kfGdZwWKegSCurO64UfDxfpytQPiArLG3TAq+ycN2&#10;Mx6tsdD2wW90v4ZGpBD2BSpoQxgKKX3VkkE/twNx4mrrDIYEXSO1w0cKN71cZlkuDXacGlocaN9S&#10;9XW9GQWneLuUp/PhuXb5KrpLVuafdanUdBJ3LyACxfAv/nO/6jT/CX5/SQfIz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1Wy7BAAAA2wAAAA8AAAAAAAAAAAAAAAAAnwIA&#10;AGRycy9kb3ducmV2LnhtbFBLBQYAAAAABAAEAPcAAACNAwAAAAA=&#10;">
                        <v:imagedata r:id="rId11" o:title="" cropbottom="8931f" chromakey="white"/>
                      </v:shape>
                      <w10:wrap anchorx="page"/>
                    </v:group>
                  </w:pict>
                </mc:Fallback>
              </mc:AlternateContent>
            </w:r>
            <w:r w:rsidRPr="0073748A">
              <w:t xml:space="preserve"> </w:t>
            </w:r>
          </w:p>
        </w:tc>
        <w:tc>
          <w:tcPr>
            <w:tcW w:w="1890" w:type="dxa"/>
            <w:tcBorders>
              <w:left w:val="single" w:sz="4" w:space="0" w:color="auto"/>
              <w:bottom w:val="dotted" w:sz="4" w:space="0" w:color="auto"/>
            </w:tcBorders>
            <w:shd w:val="clear" w:color="auto" w:fill="DFDFDF" w:themeFill="background2" w:themeFillShade="E6"/>
            <w:vAlign w:val="center"/>
          </w:tcPr>
          <w:p w:rsidR="001A4FE1" w:rsidRPr="00170C91" w:rsidRDefault="001A4FE1" w:rsidP="005010D0">
            <w:pPr>
              <w:ind w:left="-23" w:firstLine="23"/>
              <w:jc w:val="center"/>
              <w:rPr>
                <w:rFonts w:asciiTheme="minorHAnsi" w:hAnsiTheme="minorHAnsi" w:cstheme="minorHAnsi"/>
              </w:rPr>
            </w:pPr>
            <w:r w:rsidRPr="00170C91">
              <w:rPr>
                <w:rFonts w:asciiTheme="minorHAnsi" w:hAnsiTheme="minorHAnsi" w:cstheme="minorHAnsi"/>
              </w:rPr>
              <w:t>Meeting Agenda</w:t>
            </w:r>
          </w:p>
        </w:tc>
      </w:tr>
    </w:tbl>
    <w:p w:rsidR="0073748A" w:rsidRDefault="0073748A" w:rsidP="0073748A">
      <w:pPr>
        <w:bidi/>
        <w:ind w:left="0"/>
        <w:rPr>
          <w:noProof/>
        </w:rPr>
      </w:pPr>
    </w:p>
    <w:p w:rsidR="001A4FE1" w:rsidRDefault="001A4FE1" w:rsidP="001A4FE1">
      <w:pPr>
        <w:bidi/>
        <w:ind w:left="0"/>
        <w:rPr>
          <w:noProof/>
        </w:rPr>
      </w:pPr>
    </w:p>
    <w:p w:rsidR="006B0446" w:rsidRPr="00CE0A2C" w:rsidRDefault="006B0446" w:rsidP="006B0446">
      <w:pPr>
        <w:pStyle w:val="Footer"/>
      </w:pPr>
    </w:p>
    <w:p w:rsidR="001A4FE1" w:rsidRDefault="001A4FE1" w:rsidP="001A4FE1">
      <w:pPr>
        <w:bidi/>
        <w:ind w:left="0"/>
        <w:rPr>
          <w:noProof/>
        </w:rPr>
      </w:pPr>
    </w:p>
    <w:p w:rsidR="001A4FE1" w:rsidRDefault="001A4FE1" w:rsidP="001A4FE1">
      <w:pPr>
        <w:bidi/>
        <w:ind w:left="0"/>
        <w:rPr>
          <w:noProof/>
        </w:rPr>
      </w:pPr>
    </w:p>
    <w:p w:rsidR="001A4FE1" w:rsidRDefault="001A4FE1" w:rsidP="001A4FE1">
      <w:pPr>
        <w:bidi/>
        <w:ind w:left="0"/>
        <w:rPr>
          <w:rtl/>
        </w:rPr>
        <w:sectPr w:rsidR="001A4FE1" w:rsidSect="000D44F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907" w:right="720" w:bottom="720" w:left="720" w:header="562" w:footer="562" w:gutter="0"/>
          <w:pgNumType w:start="1"/>
          <w:cols w:space="708"/>
          <w:bidi/>
          <w:rtlGutter/>
          <w:docGrid w:linePitch="360"/>
        </w:sectPr>
      </w:pPr>
    </w:p>
    <w:p w:rsidR="00FE0DEE" w:rsidRDefault="00FE0DEE" w:rsidP="00FE0DEE">
      <w:pPr>
        <w:bidi/>
        <w:ind w:left="0"/>
      </w:pPr>
    </w:p>
    <w:tbl>
      <w:tblPr>
        <w:tblStyle w:val="TableGrid"/>
        <w:tblpPr w:leftFromText="180" w:rightFromText="180" w:vertAnchor="page" w:horzAnchor="margin" w:tblpY="2096"/>
        <w:bidiVisual/>
        <w:tblW w:w="15390" w:type="dxa"/>
        <w:tblLook w:val="04A0" w:firstRow="1" w:lastRow="0" w:firstColumn="1" w:lastColumn="0" w:noHBand="0" w:noVBand="1"/>
      </w:tblPr>
      <w:tblGrid>
        <w:gridCol w:w="2520"/>
        <w:gridCol w:w="8370"/>
        <w:gridCol w:w="2160"/>
        <w:gridCol w:w="2340"/>
      </w:tblGrid>
      <w:tr w:rsidR="001A4FE1" w:rsidRPr="005A7DE5" w:rsidTr="006B0446">
        <w:trPr>
          <w:trHeight w:val="712"/>
        </w:trPr>
        <w:tc>
          <w:tcPr>
            <w:tcW w:w="252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311DA2" w:rsidRDefault="001A4FE1" w:rsidP="006B0446">
            <w:pPr>
              <w:bidi/>
              <w:jc w:val="left"/>
              <w:rPr>
                <w:rFonts w:ascii="SF Sultan" w:hAnsi="SF Sultan" w:cs="SF Sultan"/>
                <w:color w:val="FFFFFF" w:themeColor="background1"/>
              </w:rPr>
            </w:pPr>
            <w:r w:rsidRPr="00311DA2">
              <w:rPr>
                <w:rFonts w:ascii="SF Sultan" w:hAnsi="SF Sultan" w:cs="SF Sultan" w:hint="cs"/>
                <w:color w:val="FFFFFF" w:themeColor="background1"/>
                <w:rtl/>
              </w:rPr>
              <w:t>الإجتماع |</w:t>
            </w:r>
            <w:r w:rsidR="006B0446" w:rsidRPr="00311DA2">
              <w:rPr>
                <w:rFonts w:ascii="SF Sultan" w:hAnsi="SF Sultan" w:cs="SF Sultan"/>
                <w:color w:val="FFFFFF" w:themeColor="background1"/>
              </w:rPr>
              <w:t xml:space="preserve"> </w:t>
            </w:r>
            <w:r w:rsidR="006B0446" w:rsidRPr="00311DA2">
              <w:rPr>
                <w:rFonts w:asciiTheme="minorHAnsi" w:hAnsiTheme="minorHAnsi" w:cstheme="minorHAnsi"/>
                <w:color w:val="FFFFFF" w:themeColor="background1"/>
              </w:rPr>
              <w:t>Meeting</w:t>
            </w:r>
            <w:r w:rsidR="006B0446" w:rsidRPr="00311DA2">
              <w:rPr>
                <w:rFonts w:ascii="SF Sultan" w:hAnsi="SF Sultan" w:cs="SF Sultan"/>
                <w:color w:val="FFFFFF" w:themeColor="background1"/>
              </w:rPr>
              <w:t xml:space="preserve"> </w:t>
            </w:r>
            <w:r w:rsidRPr="00311DA2">
              <w:rPr>
                <w:rFonts w:ascii="SF Sultan" w:hAnsi="SF Sultan" w:cs="SF Sultan" w:hint="cs"/>
                <w:color w:val="FFFFFF" w:themeColor="background1"/>
                <w:rtl/>
              </w:rPr>
              <w:t xml:space="preserve"> </w:t>
            </w:r>
          </w:p>
        </w:tc>
        <w:tc>
          <w:tcPr>
            <w:tcW w:w="8370" w:type="dxa"/>
            <w:vAlign w:val="center"/>
          </w:tcPr>
          <w:p w:rsidR="001A4FE1" w:rsidRPr="005A7DE5" w:rsidRDefault="001A4FE1" w:rsidP="001A4FE1">
            <w:pPr>
              <w:bidi/>
              <w:spacing w:before="120" w:after="120"/>
              <w:ind w:left="0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:rsidR="001A4FE1" w:rsidRPr="00CE1517" w:rsidRDefault="001A4FE1" w:rsidP="001A4FE1">
            <w:pPr>
              <w:bidi/>
              <w:rPr>
                <w:rFonts w:ascii="SF Sultan" w:hAnsi="SF Sultan" w:cs="SF Sultan"/>
                <w:color w:val="FFFFFF" w:themeColor="background1"/>
              </w:rPr>
            </w:pPr>
            <w:r>
              <w:rPr>
                <w:rFonts w:asciiTheme="minorHAnsi" w:hAnsiTheme="minorHAnsi" w:cstheme="minorHAnsi" w:hint="cs"/>
                <w:color w:val="FFFFFF" w:themeColor="background1"/>
                <w:rtl/>
              </w:rPr>
              <w:t xml:space="preserve">التاريخ | </w:t>
            </w:r>
            <w:r w:rsidR="00AE682F">
              <w:rPr>
                <w:rFonts w:asciiTheme="minorHAnsi" w:hAnsiTheme="minorHAnsi" w:cstheme="minorHAnsi"/>
                <w:color w:val="FFFFFF" w:themeColor="background1"/>
              </w:rPr>
              <w:t xml:space="preserve">Date </w:t>
            </w:r>
          </w:p>
        </w:tc>
        <w:tc>
          <w:tcPr>
            <w:tcW w:w="2340" w:type="dxa"/>
            <w:vAlign w:val="center"/>
          </w:tcPr>
          <w:p w:rsidR="001A4FE1" w:rsidRPr="005A7DE5" w:rsidRDefault="001A4FE1" w:rsidP="001A4FE1">
            <w:pPr>
              <w:bidi/>
              <w:spacing w:before="120" w:after="120"/>
              <w:ind w:left="0"/>
              <w:jc w:val="center"/>
              <w:rPr>
                <w:rFonts w:ascii="Arial" w:hAnsi="Arial" w:cs="Arial"/>
                <w:rtl/>
              </w:rPr>
            </w:pPr>
          </w:p>
        </w:tc>
      </w:tr>
    </w:tbl>
    <w:p w:rsidR="005A7DE5" w:rsidRDefault="005A7DE5" w:rsidP="005A7DE5">
      <w:pPr>
        <w:bidi/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2969"/>
        <w:gridCol w:w="4801"/>
        <w:gridCol w:w="2155"/>
        <w:gridCol w:w="2357"/>
        <w:gridCol w:w="2468"/>
      </w:tblGrid>
      <w:tr w:rsidR="00C0169D" w:rsidRPr="00D84A6B" w:rsidTr="00C0169D">
        <w:trPr>
          <w:trHeight w:val="1122"/>
        </w:trPr>
        <w:tc>
          <w:tcPr>
            <w:tcW w:w="201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  <w:rtl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م</w:t>
            </w:r>
          </w:p>
          <w:p w:rsidR="00C0169D" w:rsidRPr="00AE682F" w:rsidRDefault="00C0169D" w:rsidP="00C0169D">
            <w:pPr>
              <w:bidi/>
              <w:ind w:left="0"/>
              <w:jc w:val="center"/>
              <w:rPr>
                <w:sz w:val="22"/>
                <w:szCs w:val="22"/>
              </w:rPr>
            </w:pPr>
            <w:r w:rsidRPr="00AE682F">
              <w:rPr>
                <w:sz w:val="22"/>
                <w:szCs w:val="22"/>
              </w:rPr>
              <w:t>Sr.</w:t>
            </w:r>
          </w:p>
        </w:tc>
        <w:tc>
          <w:tcPr>
            <w:tcW w:w="966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 xml:space="preserve">البند </w:t>
            </w:r>
          </w:p>
          <w:p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 xml:space="preserve"> </w:t>
            </w: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 xml:space="preserve">Subject </w:t>
            </w:r>
          </w:p>
        </w:tc>
        <w:tc>
          <w:tcPr>
            <w:tcW w:w="1562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 xml:space="preserve">التوجية / الإقرار  </w:t>
            </w:r>
          </w:p>
          <w:p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 xml:space="preserve">Decision  </w:t>
            </w:r>
          </w:p>
        </w:tc>
        <w:tc>
          <w:tcPr>
            <w:tcW w:w="701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المس</w:t>
            </w: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ؤ</w:t>
            </w: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ولي</w:t>
            </w:r>
            <w:r w:rsidRPr="00AE682F">
              <w:rPr>
                <w:rFonts w:ascii="SF Sultan" w:hAnsi="SF Sultan" w:cs="SF Sultan" w:hint="cs"/>
                <w:sz w:val="22"/>
                <w:szCs w:val="22"/>
                <w:rtl/>
              </w:rPr>
              <w:t>ة</w:t>
            </w:r>
          </w:p>
          <w:p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>Responsibility</w:t>
            </w:r>
          </w:p>
        </w:tc>
        <w:tc>
          <w:tcPr>
            <w:tcW w:w="767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تاريخ التنفيذ</w:t>
            </w:r>
          </w:p>
          <w:p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>Execution Date</w:t>
            </w:r>
          </w:p>
        </w:tc>
        <w:tc>
          <w:tcPr>
            <w:tcW w:w="803" w:type="pct"/>
            <w:tcBorders>
              <w:top w:val="double" w:sz="4" w:space="0" w:color="auto"/>
              <w:bottom w:val="double" w:sz="4" w:space="0" w:color="auto"/>
            </w:tcBorders>
            <w:shd w:val="clear" w:color="auto" w:fill="DFDFDF" w:themeFill="background2" w:themeFillShade="E6"/>
            <w:vAlign w:val="center"/>
          </w:tcPr>
          <w:p w:rsidR="00C0169D" w:rsidRPr="00AE682F" w:rsidRDefault="00C0169D" w:rsidP="00C0169D">
            <w:pPr>
              <w:bidi/>
              <w:ind w:left="0"/>
              <w:jc w:val="center"/>
              <w:rPr>
                <w:rFonts w:ascii="SF Sultan" w:hAnsi="SF Sultan" w:cs="SF Sultan"/>
                <w:sz w:val="22"/>
                <w:szCs w:val="22"/>
              </w:rPr>
            </w:pPr>
            <w:r w:rsidRPr="00AE682F">
              <w:rPr>
                <w:rFonts w:ascii="SF Sultan" w:hAnsi="SF Sultan" w:cs="SF Sultan"/>
                <w:sz w:val="22"/>
                <w:szCs w:val="22"/>
                <w:rtl/>
              </w:rPr>
              <w:t>ملاحظات</w:t>
            </w:r>
          </w:p>
          <w:p w:rsidR="00C0169D" w:rsidRPr="00AE682F" w:rsidRDefault="00C0169D" w:rsidP="00C0169D">
            <w:pPr>
              <w:bidi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AE682F">
              <w:rPr>
                <w:rFonts w:asciiTheme="minorHAnsi" w:hAnsiTheme="minorHAnsi" w:cstheme="minorHAnsi"/>
                <w:sz w:val="22"/>
                <w:szCs w:val="22"/>
              </w:rPr>
              <w:t>Remarks</w:t>
            </w: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tcBorders>
              <w:top w:val="double" w:sz="4" w:space="0" w:color="auto"/>
            </w:tcBorders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tcBorders>
              <w:top w:val="double" w:sz="4" w:space="0" w:color="auto"/>
            </w:tcBorders>
            <w:vAlign w:val="center"/>
          </w:tcPr>
          <w:p w:rsidR="00C0169D" w:rsidRDefault="00C0169D" w:rsidP="00C0169D">
            <w:pPr>
              <w:bidi/>
              <w:spacing w:before="120" w:after="120"/>
              <w:ind w:left="0"/>
              <w:jc w:val="left"/>
              <w:rPr>
                <w:rtl/>
              </w:rPr>
            </w:pPr>
          </w:p>
        </w:tc>
        <w:tc>
          <w:tcPr>
            <w:tcW w:w="1562" w:type="pct"/>
            <w:tcBorders>
              <w:top w:val="double" w:sz="4" w:space="0" w:color="auto"/>
            </w:tcBorders>
            <w:vAlign w:val="center"/>
          </w:tcPr>
          <w:p w:rsidR="00C0169D" w:rsidRDefault="00C0169D" w:rsidP="00C0169D">
            <w:pPr>
              <w:bidi/>
              <w:spacing w:before="120" w:after="120"/>
              <w:ind w:left="0"/>
              <w:jc w:val="left"/>
              <w:rPr>
                <w:rtl/>
              </w:rPr>
            </w:pPr>
          </w:p>
        </w:tc>
        <w:tc>
          <w:tcPr>
            <w:tcW w:w="701" w:type="pct"/>
            <w:tcBorders>
              <w:top w:val="double" w:sz="4" w:space="0" w:color="auto"/>
            </w:tcBorders>
            <w:vAlign w:val="center"/>
          </w:tcPr>
          <w:p w:rsidR="00C0169D" w:rsidRDefault="00C0169D" w:rsidP="00C0169D">
            <w:pPr>
              <w:bidi/>
              <w:spacing w:before="120" w:after="120"/>
              <w:ind w:left="0"/>
              <w:jc w:val="left"/>
              <w:rPr>
                <w:rtl/>
              </w:rPr>
            </w:pPr>
          </w:p>
        </w:tc>
        <w:tc>
          <w:tcPr>
            <w:tcW w:w="767" w:type="pct"/>
            <w:tcBorders>
              <w:top w:val="double" w:sz="4" w:space="0" w:color="auto"/>
            </w:tcBorders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03" w:type="pct"/>
            <w:tcBorders>
              <w:top w:val="double" w:sz="4" w:space="0" w:color="auto"/>
            </w:tcBorders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6F35BA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CD6FE4" w:rsidRDefault="00C0169D" w:rsidP="00C0169D">
            <w:pPr>
              <w:bidi/>
              <w:spacing w:before="120" w:after="120"/>
              <w:ind w:left="0"/>
              <w:jc w:val="left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C0169D" w:rsidRPr="00D84A6B" w:rsidTr="00C0169D">
        <w:trPr>
          <w:trHeight w:val="432"/>
        </w:trPr>
        <w:tc>
          <w:tcPr>
            <w:tcW w:w="201" w:type="pct"/>
            <w:vAlign w:val="center"/>
          </w:tcPr>
          <w:p w:rsidR="00C0169D" w:rsidRPr="00AE682F" w:rsidRDefault="00C0169D" w:rsidP="00C0169D">
            <w:pPr>
              <w:numPr>
                <w:ilvl w:val="0"/>
                <w:numId w:val="5"/>
              </w:numPr>
              <w:bidi/>
              <w:spacing w:before="120" w:after="120"/>
              <w:ind w:left="357" w:hanging="357"/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966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1562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01" w:type="pct"/>
            <w:vAlign w:val="center"/>
          </w:tcPr>
          <w:p w:rsidR="00C0169D" w:rsidRPr="00D84A6B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767" w:type="pct"/>
            <w:vAlign w:val="center"/>
          </w:tcPr>
          <w:p w:rsidR="00C0169D" w:rsidRPr="009D01C1" w:rsidRDefault="00C0169D" w:rsidP="00C0169D">
            <w:pPr>
              <w:bidi/>
              <w:spacing w:before="120" w:after="120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803" w:type="pct"/>
            <w:vAlign w:val="center"/>
          </w:tcPr>
          <w:p w:rsidR="00C0169D" w:rsidRPr="00D94A17" w:rsidRDefault="00C0169D" w:rsidP="00C0169D">
            <w:pPr>
              <w:bidi/>
              <w:spacing w:before="120" w:after="120"/>
              <w:ind w:left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447AAD03" wp14:editId="314C1B71">
                      <wp:simplePos x="0" y="0"/>
                      <wp:positionH relativeFrom="page">
                        <wp:posOffset>-9525</wp:posOffset>
                      </wp:positionH>
                      <wp:positionV relativeFrom="paragraph">
                        <wp:posOffset>9426575</wp:posOffset>
                      </wp:positionV>
                      <wp:extent cx="7787640" cy="627380"/>
                      <wp:effectExtent l="0" t="0" r="3810" b="127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87640" cy="627380"/>
                                <a:chOff x="0" y="0"/>
                                <a:chExt cx="7787640" cy="627589"/>
                              </a:xfrm>
                            </wpg:grpSpPr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0" y="94189"/>
                                  <a:ext cx="7543800" cy="525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Parallelogram 7"/>
                              <wps:cNvSpPr/>
                              <wps:spPr>
                                <a:xfrm>
                                  <a:off x="5074920" y="94189"/>
                                  <a:ext cx="247650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Parallelogram 7"/>
                              <wps:cNvSpPr/>
                              <wps:spPr>
                                <a:xfrm>
                                  <a:off x="5318760" y="94189"/>
                                  <a:ext cx="2468880" cy="533400"/>
                                </a:xfrm>
                                <a:custGeom>
                                  <a:avLst/>
                                  <a:gdLst>
                                    <a:gd name="connsiteX0" fmla="*/ 0 w 2476500"/>
                                    <a:gd name="connsiteY0" fmla="*/ 525780 h 525780"/>
                                    <a:gd name="connsiteX1" fmla="*/ 131445 w 2476500"/>
                                    <a:gd name="connsiteY1" fmla="*/ 0 h 525780"/>
                                    <a:gd name="connsiteX2" fmla="*/ 2476500 w 2476500"/>
                                    <a:gd name="connsiteY2" fmla="*/ 0 h 525780"/>
                                    <a:gd name="connsiteX3" fmla="*/ 2345055 w 2476500"/>
                                    <a:gd name="connsiteY3" fmla="*/ 525780 h 525780"/>
                                    <a:gd name="connsiteX4" fmla="*/ 0 w 2476500"/>
                                    <a:gd name="connsiteY4" fmla="*/ 525780 h 525780"/>
                                    <a:gd name="connsiteX0" fmla="*/ 0 w 2476500"/>
                                    <a:gd name="connsiteY0" fmla="*/ 525780 h 533400"/>
                                    <a:gd name="connsiteX1" fmla="*/ 131445 w 2476500"/>
                                    <a:gd name="connsiteY1" fmla="*/ 0 h 533400"/>
                                    <a:gd name="connsiteX2" fmla="*/ 2476500 w 2476500"/>
                                    <a:gd name="connsiteY2" fmla="*/ 0 h 533400"/>
                                    <a:gd name="connsiteX3" fmla="*/ 2468880 w 2476500"/>
                                    <a:gd name="connsiteY3" fmla="*/ 533400 h 533400"/>
                                    <a:gd name="connsiteX4" fmla="*/ 0 w 2476500"/>
                                    <a:gd name="connsiteY4" fmla="*/ 525780 h 5334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476500" h="533400">
                                      <a:moveTo>
                                        <a:pt x="0" y="525780"/>
                                      </a:moveTo>
                                      <a:lnTo>
                                        <a:pt x="131445" y="0"/>
                                      </a:lnTo>
                                      <a:lnTo>
                                        <a:pt x="2476500" y="0"/>
                                      </a:lnTo>
                                      <a:lnTo>
                                        <a:pt x="2468880" y="53340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Picture 30"/>
                                <pic:cNvPicPr/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1054" y="94215"/>
                                  <a:ext cx="388448" cy="3779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" name="Text Box 28"/>
                              <wps:cNvSpPr txBox="1"/>
                              <wps:spPr>
                                <a:xfrm>
                                  <a:off x="943580" y="171020"/>
                                  <a:ext cx="1612787" cy="37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0169D" w:rsidRDefault="00C0169D" w:rsidP="00ED1F38">
                                    <w:pPr>
                                      <w:spacing w:line="254" w:lineRule="auto"/>
                                      <w:rPr>
                                        <w:rFonts w:asciiTheme="majorBidi" w:hAnsiTheme="majorBidi" w:cstheme="majorBidi"/>
                                      </w:rPr>
                                    </w:pPr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@</w:t>
                                    </w:r>
                                    <w:proofErr w:type="spellStart"/>
                                    <w:r>
                                      <w:rPr>
                                        <w:rFonts w:asciiTheme="majorBidi" w:eastAsia="Calibri" w:hAnsiTheme="majorBidi" w:cstheme="majorBid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32"/>
                                        <w:szCs w:val="32"/>
                                      </w:rPr>
                                      <w:t>engaalzahrani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" name="Picture 35"/>
                                <pic:cNvPicPr/>
                              </pic:nvPicPr>
                              <pic:blipFill rotWithShape="1">
                                <a:blip r:embed="rId9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3628"/>
                                <a:stretch/>
                              </pic:blipFill>
                              <pic:spPr bwMode="auto">
                                <a:xfrm>
                                  <a:off x="153049" y="0"/>
                                  <a:ext cx="548005" cy="558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7AAD03" id="Group 9" o:spid="_x0000_s1033" style="position:absolute;left:0;text-align:left;margin-left:-.75pt;margin-top:742.25pt;width:613.2pt;height:49.4pt;z-index:251706368;mso-position-horizontal-relative:page;mso-width-relative:margin;mso-height-relative:margin" coordsize="77876,6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">
                      <v:rect id="Rectangle 26" o:spid="_x0000_s1034" style="position:absolute;top:941;width:75438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dGcUA&#10;AADbAAAADwAAAGRycy9kb3ducmV2LnhtbESPQWvCQBSE7wX/w/IEb3WTEKSmriKiUHsoNRGkt0f2&#10;NQnNvg27W03/fbdQ8DjMzDfMajOaXlzJ+c6ygnSegCCure64UXCuDo9PIHxA1thbJgU/5GGznjys&#10;sND2xie6lqEREcK+QAVtCEMhpa9bMujndiCO3qd1BkOUrpHa4S3CTS+zJFlIgx3HhRYH2rVUf5Xf&#10;RkHl6o/LEt059fnr5bh/y7eH91yp2XTcPoMINIZ7+L/9ohVkC/j7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p0ZxQAAANsAAAAPAAAAAAAAAAAAAAAAAJgCAABkcnMv&#10;ZG93bnJldi54bWxQSwUGAAAAAAQABAD1AAAAigMAAAAA&#10;" fillcolor="black [2415]" stroked="f" strokeweight="2pt"/>
                      <v:shape id="Parallelogram 7" o:spid="_x0000_s1035" style="position:absolute;left:50749;top:941;width:24765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wp8QA&#10;AADbAAAADwAAAGRycy9kb3ducmV2LnhtbESPQWvCQBSE74X+h+UVetONAW2MrqIBRaEIxkI9PrKv&#10;SWj2bchuNf57VxB6HGbmG2a+7E0jLtS52rKC0TACQVxYXXOp4Ou0GSQgnEfW2FgmBTdysFy8vswx&#10;1fbKR7rkvhQBwi5FBZX3bSqlKyoy6Ia2JQ7ej+0M+iC7UuoOrwFuGhlH0UQarDksVNhSVlHxm/8Z&#10;Bd96X+fnaJ240Tj/PGX7eJodtkq9v/WrGQhPvf8PP9s7rSD+gMeX8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ksKfEAAAA2wAAAA8AAAAAAAAAAAAAAAAAmAIAAGRycy9k&#10;b3ducmV2LnhtbFBLBQYAAAAABAAEAPUAAACJAwAAAAA=&#10;" path="m,525780l131445,,2476500,r-7620,533400l,525780xe" fillcolor="white [3212]" stroked="f" strokeweight="2pt">
                        <v:path arrowok="t" o:connecttype="custom" o:connectlocs="0,525780;131445,0;2476500,0;2468880,533400;0,525780" o:connectangles="0,0,0,0,0"/>
                      </v:shape>
                      <v:shape id="Parallelogram 7" o:spid="_x0000_s1036" style="position:absolute;left:53187;top:941;width:24689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1v74A&#10;AADbAAAADwAAAGRycy9kb3ducmV2LnhtbERPy4rCMBTdC/MP4QruNFEGHTpNZUYQXLjx8QGX5pqW&#10;aW5KEmv9+8lCcHk473I7uk4MFGLrWcNyoUAQ1960bDVcL/v5F4iYkA12nknDkyJsq49JiYXxDz7R&#10;cE5W5BCOBWpoUuoLKWPdkMO48D1x5m4+OEwZBitNwEcOd51cKbWWDlvODQ32tGuo/jvfnYbxPnyG&#10;C/Nxr9zm8GvXN6v8oPVsOv58g0g0prf45T4YDas8Nn/JP0BW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KfNb++AAAA2wAAAA8AAAAAAAAAAAAAAAAAmAIAAGRycy9kb3ducmV2&#10;LnhtbFBLBQYAAAAABAAEAPUAAACDAwAAAAA=&#10;" path="m,525780l131445,,2476500,r-7620,533400l,525780xe" fillcolor="#d8d8d8 [2732]" stroked="f" strokeweight="2pt">
                        <v:path arrowok="t" o:connecttype="custom" o:connectlocs="0,525780;131041,0;2468880,0;2461283,533400;0,525780" o:connectangles="0,0,0,0,0"/>
                      </v:shape>
                      <v:shape id="Picture 30" o:spid="_x0000_s1037" type="#_x0000_t75" style="position:absolute;left:7010;top:942;width:3885;height:37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JQurEAAAA2wAAAA8AAABkcnMvZG93bnJldi54bWxEj8FqwkAQhu8F32EZwVvdqFAluootlNp6&#10;aVXQ45gdk2B2NmS3Mb69cyj0OPzzf/PNYtW5SrXUhNKzgdEwAUWceVtybuCwf3+egQoR2WLlmQzc&#10;KcBq2XtaYGr9jX+o3cVcCYRDigaKGOtU65AV5DAMfU0s2cU3DqOMTa5tgzeBu0qPk+RFOyxZLhRY&#10;01tB2XX360Rjc7zw3R5eP9fncXv64unH93ZrzKDfreegInXxf/mvvbEGJmIvvwgA9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rJQurEAAAA2wAAAA8AAAAAAAAAAAAAAAAA&#10;nwIAAGRycy9kb3ducmV2LnhtbFBLBQYAAAAABAAEAPcAAACQAwAAAAA=&#10;">
                        <v:imagedata r:id="rId10" o:title="" chromakey="white"/>
                      </v:shape>
                      <v:shape id="Text Box 28" o:spid="_x0000_s1038" type="#_x0000_t202" style="position:absolute;left:9435;top:1710;width:16128;height:3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        <v:textbox>
                          <w:txbxContent>
                            <w:p w:rsidR="00C0169D" w:rsidRDefault="00C0169D" w:rsidP="00ED1F38">
                              <w:pPr>
                                <w:spacing w:line="254" w:lineRule="auto"/>
                                <w:rPr>
                                  <w:rFonts w:asciiTheme="majorBidi" w:hAnsiTheme="majorBidi" w:cstheme="majorBidi"/>
                                </w:rPr>
                              </w:pPr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rFonts w:asciiTheme="majorBidi" w:eastAsia="Calibri" w:hAnsiTheme="majorBidi" w:cstheme="majorBidi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  <w:t>engaalzahrani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Picture 35" o:spid="_x0000_s1039" type="#_x0000_t75" style="position:absolute;left:1530;width:5480;height:5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ePKLDAAAA2wAAAA8AAABkcnMvZG93bnJldi54bWxEj09rAjEUxO8Fv0N4greabaWLXY0iFm1v&#10;UlvY62Pz9o/dvCxJ1Pjtm0LB4zAzv2GW62h6cSHnO8sKnqYZCOLK6o4bBd9fu8c5CB+QNfaWScGN&#10;PKxXo4clFtpe+ZMux9CIBGFfoII2hKGQ0lctGfRTOxAnr7bOYEjSNVI7vCa46eVzluXSYMdpocWB&#10;ti1VP8ezUbCP50O5f397rV0+j+6QlfmpLpWajONmASJQDPfwf/tDK5i9wN+X9A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d48osMAAADbAAAADwAAAAAAAAAAAAAAAACf&#10;AgAAZHJzL2Rvd25yZXYueG1sUEsFBgAAAAAEAAQA9wAAAI8DAAAAAA==&#10;">
                        <v:imagedata r:id="rId11" o:title="" cropbottom="8931f" chromakey="white"/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</w:tbl>
    <w:p w:rsidR="006B0446" w:rsidRDefault="006B0446" w:rsidP="006B0446">
      <w:pPr>
        <w:pStyle w:val="Footer"/>
      </w:pPr>
    </w:p>
    <w:p w:rsidR="006F5E5C" w:rsidRPr="00A934A8" w:rsidRDefault="006F5E5C" w:rsidP="0073748A">
      <w:pPr>
        <w:bidi/>
        <w:ind w:left="0"/>
        <w:rPr>
          <w:sz w:val="2"/>
          <w:szCs w:val="2"/>
          <w:rtl/>
        </w:rPr>
      </w:pPr>
    </w:p>
    <w:sectPr w:rsidR="006F5E5C" w:rsidRPr="00A934A8" w:rsidSect="006B0446">
      <w:pgSz w:w="16838" w:h="11906" w:orient="landscape" w:code="9"/>
      <w:pgMar w:top="720" w:right="720" w:bottom="720" w:left="720" w:header="567" w:footer="567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75D" w:rsidRDefault="00F9375D" w:rsidP="00720C81">
      <w:r>
        <w:separator/>
      </w:r>
    </w:p>
  </w:endnote>
  <w:endnote w:type="continuationSeparator" w:id="0">
    <w:p w:rsidR="00F9375D" w:rsidRDefault="00F9375D" w:rsidP="0072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AA0" w:rsidRDefault="00370AA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2FBC60C" wp14:editId="6FE9B5FD">
              <wp:simplePos x="0" y="0"/>
              <wp:positionH relativeFrom="column">
                <wp:posOffset>-447675</wp:posOffset>
              </wp:positionH>
              <wp:positionV relativeFrom="paragraph">
                <wp:posOffset>-133350</wp:posOffset>
              </wp:positionV>
              <wp:extent cx="7534275" cy="652780"/>
              <wp:effectExtent l="0" t="0" r="9525" b="0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4275" cy="652780"/>
                        <a:chOff x="0" y="0"/>
                        <a:chExt cx="7534275" cy="652780"/>
                      </a:xfrm>
                    </wpg:grpSpPr>
                    <pic:pic xmlns:pic="http://schemas.openxmlformats.org/drawingml/2006/picture">
                      <pic:nvPicPr>
                        <pic:cNvPr id="5" name="Picture 5" descr="C:\Users\omahroos\AppData\Local\Microsoft\Windows\INetCache\Content.Outlook\N5LTXYSG\Signature (002)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427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5972175" y="285750"/>
                          <a:ext cx="12668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AA0" w:rsidRDefault="00370AA0" w:rsidP="00370AA0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HR-00, V1.0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FBC60C" id="Group 10" o:spid="_x0000_s1041" style="position:absolute;left:0;text-align:left;margin-left:-35.25pt;margin-top:-10.5pt;width:593.25pt;height:51.4pt;z-index:251669504" coordsize="75342,6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42" type="#_x0000_t75" style="position:absolute;width:75342;height:6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qbXrDAAAA2gAAAA8AAABkcnMvZG93bnJldi54bWxEj09rAjEUxO8Fv0N4gpei2QoWdzWKFhQv&#10;Fvxz8PjYPHcXk5clibr99o1Q6HGYmd8w82VnjXiQD41jBR+jDARx6XTDlYLzaTOcgggRWaNxTAp+&#10;KMBy0XubY6Hdkw/0OMZKJAiHAhXUMbaFlKGsyWIYuZY4eVfnLcYkfSW1x2eCWyPHWfYpLTacFmps&#10;6aum8na8WwX7zdas2tNt/T3NjTlf3vNr6XOlBv1uNQMRqYv/4b/2TiuYwOtKug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2ptesMAAADaAAAADwAAAAAAAAAAAAAAAACf&#10;AgAAZHJzL2Rvd25yZXYueG1sUEsFBgAAAAAEAAQA9wAAAI8DAAAAAA==&#10;">
                <v:imagedata r:id="rId2" o:title="Signature (002)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3" type="#_x0000_t202" style="position:absolute;left:59721;top:2857;width:12669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<v:textbox>
                  <w:txbxContent>
                    <w:p w:rsidR="00370AA0" w:rsidRDefault="00370AA0" w:rsidP="00370AA0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HR-00, V1.0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AA0" w:rsidRDefault="00370AA0">
    <w:pPr>
      <w:pStyle w:val="Footer"/>
    </w:pPr>
    <w:r>
      <w:rPr>
        <w:noProof/>
        <w:sz w:val="2"/>
        <w:szCs w:val="2"/>
        <w:rtl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9C38F99" wp14:editId="5E68E414">
              <wp:simplePos x="0" y="0"/>
              <wp:positionH relativeFrom="column">
                <wp:posOffset>-466725</wp:posOffset>
              </wp:positionH>
              <wp:positionV relativeFrom="paragraph">
                <wp:posOffset>-133350</wp:posOffset>
              </wp:positionV>
              <wp:extent cx="10695940" cy="652145"/>
              <wp:effectExtent l="0" t="0" r="0" b="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5940" cy="652145"/>
                        <a:chOff x="0" y="0"/>
                        <a:chExt cx="10695940" cy="65214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omahroos\AppData\Local\Microsoft\Windows\INetCache\Content.Outlook\N5LTXYSG\Signature (002)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5940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820150" y="295275"/>
                          <a:ext cx="11811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AA0" w:rsidRDefault="00370AA0" w:rsidP="00370AA0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HR-00, V1.0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C38F99" id="Group 8" o:spid="_x0000_s1045" style="position:absolute;left:0;text-align:left;margin-left:-36.75pt;margin-top:-10.5pt;width:842.2pt;height:51.35pt;z-index:251667456" coordsize="106959,6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46" type="#_x0000_t75" style="position:absolute;width:106959;height:6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48w3CAAAA2gAAAA8AAABkcnMvZG93bnJldi54bWxEj0GLwjAUhO8L/ofwBC+LputBbDWKCooX&#10;F1Y9eHw0z7aYvJQkq/XfG2Fhj8PMfMPMl5014k4+NI4VfI0yEMSl0w1XCs6n7XAKIkRkjcYxKXhS&#10;gOWi9zHHQrsH/9D9GCuRIBwKVFDH2BZShrImi2HkWuLkXZ23GJP0ldQeHwlujRxn2URabDgt1NjS&#10;pqbydvy1Cg7bnVm1p9v6e5obc7585tfS50oN+t1qBiJSF//Df+29VjCB95V0A+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uPMNwgAAANoAAAAPAAAAAAAAAAAAAAAAAJ8C&#10;AABkcnMvZG93bnJldi54bWxQSwUGAAAAAAQABAD3AAAAjgMAAAAA&#10;">
                <v:imagedata r:id="rId2" o:title="Signature (002)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7" type="#_x0000_t202" style="position:absolute;left:88201;top:2952;width:1181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v:textbox>
                  <w:txbxContent>
                    <w:p w:rsidR="00370AA0" w:rsidRDefault="00370AA0" w:rsidP="00370AA0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HR-00, V1.0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75D" w:rsidRDefault="00F9375D" w:rsidP="00720C81">
      <w:r>
        <w:separator/>
      </w:r>
    </w:p>
  </w:footnote>
  <w:footnote w:type="continuationSeparator" w:id="0">
    <w:p w:rsidR="00F9375D" w:rsidRDefault="00F9375D" w:rsidP="00720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FE1" w:rsidRPr="00FE76A8" w:rsidRDefault="006B0446" w:rsidP="001A4FE1">
    <w:pPr>
      <w:pStyle w:val="Header"/>
      <w:bidi/>
      <w:jc w:val="center"/>
      <w:rPr>
        <w:rFonts w:ascii="Cairo SemiBold" w:hAnsi="Cairo SemiBold" w:cs="Cairo SemiBold"/>
        <w:caps/>
        <w:color w:val="006A4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F93196" wp14:editId="06F011E6">
              <wp:simplePos x="0" y="0"/>
              <wp:positionH relativeFrom="column">
                <wp:posOffset>257175</wp:posOffset>
              </wp:positionH>
              <wp:positionV relativeFrom="paragraph">
                <wp:posOffset>-337820</wp:posOffset>
              </wp:positionV>
              <wp:extent cx="3400425" cy="89535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0425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  <w:r w:rsidRPr="006B0446">
                            <w:rPr>
                              <w:rFonts w:ascii="Cairo SemiBold" w:hAnsi="Cairo SemiBold" w:cs="Cairo SemiBold" w:hint="cs"/>
                              <w:color w:val="006A4F"/>
                              <w:sz w:val="36"/>
                              <w:szCs w:val="36"/>
                              <w:rtl/>
                            </w:rPr>
                            <w:t xml:space="preserve">محضر إجتماع </w:t>
                          </w:r>
                        </w:p>
                        <w:p w:rsidR="006B0446" w:rsidRPr="006B0446" w:rsidRDefault="006B0446" w:rsidP="006B0446">
                          <w:pPr>
                            <w:jc w:val="center"/>
                            <w:rPr>
                              <w:b/>
                              <w:noProof/>
                              <w:color w:val="F8F8F8" w:themeColor="background2"/>
                              <w:spacing w:val="10"/>
                              <w:sz w:val="72"/>
                              <w:szCs w:val="7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446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6"/>
                              <w:szCs w:val="36"/>
                            </w:rPr>
                            <w:t>minutes of the meeting</w:t>
                          </w:r>
                        </w:p>
                        <w:p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:rsidR="006B0446" w:rsidRPr="006B0446" w:rsidRDefault="006B0446" w:rsidP="006B0446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F9319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0" type="#_x0000_t202" style="position:absolute;left:0;text-align:left;margin-left:20.25pt;margin-top:-26.6pt;width:267.7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" filled="f" stroked="f" strokeweight="2pt">
              <v:textbox>
                <w:txbxContent>
                  <w:p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  <w:r w:rsidRPr="006B0446">
                      <w:rPr>
                        <w:rFonts w:ascii="Cairo SemiBold" w:hAnsi="Cairo SemiBold" w:cs="Cairo SemiBold" w:hint="cs"/>
                        <w:color w:val="006A4F"/>
                        <w:sz w:val="36"/>
                        <w:szCs w:val="36"/>
                        <w:rtl/>
                      </w:rPr>
                      <w:t xml:space="preserve">محضر إجتماع </w:t>
                    </w:r>
                  </w:p>
                  <w:p w:rsidR="006B0446" w:rsidRPr="006B0446" w:rsidRDefault="006B0446" w:rsidP="006B0446">
                    <w:pPr>
                      <w:jc w:val="center"/>
                      <w:rPr>
                        <w:b/>
                        <w:noProof/>
                        <w:color w:val="F8F8F8" w:themeColor="background2"/>
                        <w:spacing w:val="10"/>
                        <w:sz w:val="72"/>
                        <w:szCs w:val="7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446">
                      <w:rPr>
                        <w:rFonts w:ascii="Cairo SemiBold" w:hAnsi="Cairo SemiBold" w:cs="Cairo SemiBold"/>
                        <w:caps/>
                        <w:color w:val="006A4F"/>
                        <w:sz w:val="36"/>
                        <w:szCs w:val="36"/>
                      </w:rPr>
                      <w:t>minutes of the meeting</w:t>
                    </w:r>
                  </w:p>
                  <w:p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:rsidR="006B0446" w:rsidRPr="006B0446" w:rsidRDefault="006B0446" w:rsidP="006B0446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2EB6631" wp14:editId="5BBC4422">
          <wp:simplePos x="0" y="0"/>
          <wp:positionH relativeFrom="column">
            <wp:posOffset>3642479</wp:posOffset>
          </wp:positionH>
          <wp:positionV relativeFrom="paragraph">
            <wp:posOffset>-485922</wp:posOffset>
          </wp:positionV>
          <wp:extent cx="3578003" cy="1211527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578003" cy="12115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4FE1">
      <w:rPr>
        <w:rFonts w:ascii="Cairo SemiBold" w:hAnsi="Cairo SemiBold" w:cs="Cairo SemiBold" w:hint="cs"/>
        <w:color w:val="006A4F"/>
        <w:sz w:val="32"/>
        <w:szCs w:val="32"/>
        <w:rtl/>
      </w:rPr>
      <w:t xml:space="preserve"> </w:t>
    </w:r>
  </w:p>
  <w:p w:rsidR="001A4FE1" w:rsidRDefault="001A4F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AA0" w:rsidRDefault="00370AA0">
    <w:pPr>
      <w:pStyle w:val="Header"/>
    </w:pPr>
    <w:r>
      <w:rPr>
        <w:noProof/>
        <w:rtl/>
      </w:rPr>
      <w:drawing>
        <wp:anchor distT="0" distB="0" distL="114300" distR="114300" simplePos="0" relativeHeight="251665408" behindDoc="0" locked="0" layoutInCell="1" allowOverlap="1" wp14:anchorId="20642063" wp14:editId="3C3B3368">
          <wp:simplePos x="0" y="0"/>
          <wp:positionH relativeFrom="column">
            <wp:posOffset>6785646</wp:posOffset>
          </wp:positionH>
          <wp:positionV relativeFrom="paragraph">
            <wp:posOffset>-501015</wp:posOffset>
          </wp:positionV>
          <wp:extent cx="3578003" cy="1211527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578003" cy="12115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D54FFA" wp14:editId="3369E11E">
              <wp:simplePos x="0" y="0"/>
              <wp:positionH relativeFrom="column">
                <wp:posOffset>1009650</wp:posOffset>
              </wp:positionH>
              <wp:positionV relativeFrom="paragraph">
                <wp:posOffset>-334010</wp:posOffset>
              </wp:positionV>
              <wp:extent cx="3438525" cy="1116418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8525" cy="1116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  <w:r w:rsidRPr="006B0446">
                            <w:rPr>
                              <w:rFonts w:ascii="Cairo SemiBold" w:hAnsi="Cairo SemiBold" w:cs="Cairo SemiBold" w:hint="cs"/>
                              <w:color w:val="006A4F"/>
                              <w:sz w:val="36"/>
                              <w:szCs w:val="36"/>
                              <w:rtl/>
                            </w:rPr>
                            <w:t xml:space="preserve">محضر إجتماع </w:t>
                          </w:r>
                        </w:p>
                        <w:p w:rsidR="00370AA0" w:rsidRPr="006B0446" w:rsidRDefault="00370AA0" w:rsidP="00370AA0">
                          <w:pPr>
                            <w:jc w:val="center"/>
                            <w:rPr>
                              <w:b/>
                              <w:noProof/>
                              <w:color w:val="F8F8F8" w:themeColor="background2"/>
                              <w:spacing w:val="10"/>
                              <w:sz w:val="72"/>
                              <w:szCs w:val="72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B0446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6"/>
                              <w:szCs w:val="36"/>
                            </w:rPr>
                            <w:t>minutes of the meeting</w:t>
                          </w:r>
                        </w:p>
                        <w:p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  <w:p w:rsidR="00370AA0" w:rsidRPr="006B0446" w:rsidRDefault="00370AA0" w:rsidP="00370AA0">
                          <w:pPr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54F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4" type="#_x0000_t202" style="position:absolute;left:0;text-align:left;margin-left:79.5pt;margin-top:-26.3pt;width:270.75pt;height:8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" filled="f" stroked="f" strokeweight="2pt">
              <v:textbox>
                <w:txbxContent>
                  <w:p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  <w:r w:rsidRPr="006B0446">
                      <w:rPr>
                        <w:rFonts w:ascii="Cairo SemiBold" w:hAnsi="Cairo SemiBold" w:cs="Cairo SemiBold" w:hint="cs"/>
                        <w:color w:val="006A4F"/>
                        <w:sz w:val="36"/>
                        <w:szCs w:val="36"/>
                        <w:rtl/>
                      </w:rPr>
                      <w:t xml:space="preserve">محضر إجتماع </w:t>
                    </w:r>
                  </w:p>
                  <w:p w:rsidR="00370AA0" w:rsidRPr="006B0446" w:rsidRDefault="00370AA0" w:rsidP="00370AA0">
                    <w:pPr>
                      <w:jc w:val="center"/>
                      <w:rPr>
                        <w:b/>
                        <w:noProof/>
                        <w:color w:val="F8F8F8" w:themeColor="background2"/>
                        <w:spacing w:val="10"/>
                        <w:sz w:val="72"/>
                        <w:szCs w:val="72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B0446">
                      <w:rPr>
                        <w:rFonts w:ascii="Cairo SemiBold" w:hAnsi="Cairo SemiBold" w:cs="Cairo SemiBold"/>
                        <w:caps/>
                        <w:color w:val="006A4F"/>
                        <w:sz w:val="36"/>
                        <w:szCs w:val="36"/>
                      </w:rPr>
                      <w:t>minutes of the meeting</w:t>
                    </w:r>
                  </w:p>
                  <w:p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  <w:p w:rsidR="00370AA0" w:rsidRPr="006B0446" w:rsidRDefault="00370AA0" w:rsidP="00370AA0">
                    <w:pPr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70BD"/>
    <w:multiLevelType w:val="hybridMultilevel"/>
    <w:tmpl w:val="A4D4F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10BC2"/>
    <w:multiLevelType w:val="hybridMultilevel"/>
    <w:tmpl w:val="9A2057B4"/>
    <w:lvl w:ilvl="0" w:tplc="FA3EBF0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575E2"/>
    <w:multiLevelType w:val="hybridMultilevel"/>
    <w:tmpl w:val="619C1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CF0C52"/>
    <w:multiLevelType w:val="hybridMultilevel"/>
    <w:tmpl w:val="E3583880"/>
    <w:lvl w:ilvl="0" w:tplc="A064B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F6743"/>
    <w:multiLevelType w:val="hybridMultilevel"/>
    <w:tmpl w:val="14045EE2"/>
    <w:lvl w:ilvl="0" w:tplc="4F503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A2CBF"/>
    <w:multiLevelType w:val="hybridMultilevel"/>
    <w:tmpl w:val="1F5EE076"/>
    <w:lvl w:ilvl="0" w:tplc="2DB6E39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E7B3995"/>
    <w:multiLevelType w:val="hybridMultilevel"/>
    <w:tmpl w:val="9182BFE6"/>
    <w:lvl w:ilvl="0" w:tplc="FA3EBF0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49"/>
    <w:rsid w:val="0001489C"/>
    <w:rsid w:val="00021985"/>
    <w:rsid w:val="000326DB"/>
    <w:rsid w:val="00036B05"/>
    <w:rsid w:val="00043298"/>
    <w:rsid w:val="00083183"/>
    <w:rsid w:val="00083CF1"/>
    <w:rsid w:val="000A3D13"/>
    <w:rsid w:val="000C6CE6"/>
    <w:rsid w:val="000C7307"/>
    <w:rsid w:val="000D0512"/>
    <w:rsid w:val="000D2D43"/>
    <w:rsid w:val="000D44FF"/>
    <w:rsid w:val="000D5CD9"/>
    <w:rsid w:val="000F0B9A"/>
    <w:rsid w:val="000F2E20"/>
    <w:rsid w:val="00107067"/>
    <w:rsid w:val="00116E8E"/>
    <w:rsid w:val="00126A4E"/>
    <w:rsid w:val="00131FC9"/>
    <w:rsid w:val="001361A0"/>
    <w:rsid w:val="001416BB"/>
    <w:rsid w:val="00170C91"/>
    <w:rsid w:val="00173358"/>
    <w:rsid w:val="00175972"/>
    <w:rsid w:val="00176E28"/>
    <w:rsid w:val="00177F59"/>
    <w:rsid w:val="001A4FE1"/>
    <w:rsid w:val="001B5A3C"/>
    <w:rsid w:val="001E147A"/>
    <w:rsid w:val="001E48C4"/>
    <w:rsid w:val="001F41FB"/>
    <w:rsid w:val="001F4842"/>
    <w:rsid w:val="002006FC"/>
    <w:rsid w:val="0022123B"/>
    <w:rsid w:val="00233437"/>
    <w:rsid w:val="00255048"/>
    <w:rsid w:val="002674EB"/>
    <w:rsid w:val="002730F9"/>
    <w:rsid w:val="00273E49"/>
    <w:rsid w:val="00277C86"/>
    <w:rsid w:val="00291DEA"/>
    <w:rsid w:val="00295144"/>
    <w:rsid w:val="002952CE"/>
    <w:rsid w:val="002A03E1"/>
    <w:rsid w:val="002A4B25"/>
    <w:rsid w:val="002B5ECC"/>
    <w:rsid w:val="002B6173"/>
    <w:rsid w:val="002C6668"/>
    <w:rsid w:val="002D1FF5"/>
    <w:rsid w:val="002E52CA"/>
    <w:rsid w:val="002F28B9"/>
    <w:rsid w:val="00301724"/>
    <w:rsid w:val="00311DA2"/>
    <w:rsid w:val="0033100F"/>
    <w:rsid w:val="00335890"/>
    <w:rsid w:val="003453AE"/>
    <w:rsid w:val="00351C02"/>
    <w:rsid w:val="0035441D"/>
    <w:rsid w:val="00370AA0"/>
    <w:rsid w:val="003936EB"/>
    <w:rsid w:val="003B144D"/>
    <w:rsid w:val="003B3FEE"/>
    <w:rsid w:val="00410DFE"/>
    <w:rsid w:val="0041556F"/>
    <w:rsid w:val="00416F2F"/>
    <w:rsid w:val="004212EA"/>
    <w:rsid w:val="00443F8B"/>
    <w:rsid w:val="0045298F"/>
    <w:rsid w:val="0045362B"/>
    <w:rsid w:val="004556D5"/>
    <w:rsid w:val="00457BBC"/>
    <w:rsid w:val="00463710"/>
    <w:rsid w:val="0046408E"/>
    <w:rsid w:val="00472AB8"/>
    <w:rsid w:val="004734CA"/>
    <w:rsid w:val="00475A2A"/>
    <w:rsid w:val="00497971"/>
    <w:rsid w:val="004A5C6D"/>
    <w:rsid w:val="004B0F96"/>
    <w:rsid w:val="004D4687"/>
    <w:rsid w:val="004E5D1F"/>
    <w:rsid w:val="004F4D13"/>
    <w:rsid w:val="004F6F24"/>
    <w:rsid w:val="00500FD1"/>
    <w:rsid w:val="005010D0"/>
    <w:rsid w:val="00521401"/>
    <w:rsid w:val="00525CF0"/>
    <w:rsid w:val="00534D83"/>
    <w:rsid w:val="00535D55"/>
    <w:rsid w:val="005422E4"/>
    <w:rsid w:val="00566AD9"/>
    <w:rsid w:val="00567BED"/>
    <w:rsid w:val="00575F40"/>
    <w:rsid w:val="005851BD"/>
    <w:rsid w:val="005853B9"/>
    <w:rsid w:val="005A7DE5"/>
    <w:rsid w:val="005B153A"/>
    <w:rsid w:val="005B3E5E"/>
    <w:rsid w:val="005C2CE2"/>
    <w:rsid w:val="005D097F"/>
    <w:rsid w:val="005E19A4"/>
    <w:rsid w:val="005F3462"/>
    <w:rsid w:val="00605FE8"/>
    <w:rsid w:val="00617220"/>
    <w:rsid w:val="00636524"/>
    <w:rsid w:val="006512AC"/>
    <w:rsid w:val="0065555A"/>
    <w:rsid w:val="00681019"/>
    <w:rsid w:val="00687E88"/>
    <w:rsid w:val="006937FA"/>
    <w:rsid w:val="00696730"/>
    <w:rsid w:val="00697EB0"/>
    <w:rsid w:val="006A4BFC"/>
    <w:rsid w:val="006B0446"/>
    <w:rsid w:val="006B2107"/>
    <w:rsid w:val="006B3759"/>
    <w:rsid w:val="006B3F2B"/>
    <w:rsid w:val="006C4049"/>
    <w:rsid w:val="006C755F"/>
    <w:rsid w:val="006E35F6"/>
    <w:rsid w:val="006F4B86"/>
    <w:rsid w:val="006F5E5C"/>
    <w:rsid w:val="00700721"/>
    <w:rsid w:val="00710CDE"/>
    <w:rsid w:val="007135CD"/>
    <w:rsid w:val="00715B70"/>
    <w:rsid w:val="00720C81"/>
    <w:rsid w:val="00726371"/>
    <w:rsid w:val="0073553B"/>
    <w:rsid w:val="0073748A"/>
    <w:rsid w:val="00742391"/>
    <w:rsid w:val="00742678"/>
    <w:rsid w:val="00743496"/>
    <w:rsid w:val="007676A4"/>
    <w:rsid w:val="00776BA3"/>
    <w:rsid w:val="00786C23"/>
    <w:rsid w:val="00787218"/>
    <w:rsid w:val="00797287"/>
    <w:rsid w:val="007A213A"/>
    <w:rsid w:val="007B3EC4"/>
    <w:rsid w:val="007C2B71"/>
    <w:rsid w:val="007C374F"/>
    <w:rsid w:val="007D1D5E"/>
    <w:rsid w:val="007E2F8A"/>
    <w:rsid w:val="007E67FB"/>
    <w:rsid w:val="007E6CA0"/>
    <w:rsid w:val="008121E9"/>
    <w:rsid w:val="008240B4"/>
    <w:rsid w:val="00861034"/>
    <w:rsid w:val="00880BDB"/>
    <w:rsid w:val="008B52CD"/>
    <w:rsid w:val="008B5AF7"/>
    <w:rsid w:val="008D1C7E"/>
    <w:rsid w:val="008F30C0"/>
    <w:rsid w:val="00902DBF"/>
    <w:rsid w:val="00904EC3"/>
    <w:rsid w:val="00911383"/>
    <w:rsid w:val="00912F00"/>
    <w:rsid w:val="0091464C"/>
    <w:rsid w:val="009235D7"/>
    <w:rsid w:val="00924203"/>
    <w:rsid w:val="009473DA"/>
    <w:rsid w:val="009528F2"/>
    <w:rsid w:val="00964FFF"/>
    <w:rsid w:val="00966494"/>
    <w:rsid w:val="009723A5"/>
    <w:rsid w:val="009874EB"/>
    <w:rsid w:val="009B0CEB"/>
    <w:rsid w:val="009B1C16"/>
    <w:rsid w:val="009C7FE5"/>
    <w:rsid w:val="009D3EED"/>
    <w:rsid w:val="009E36F9"/>
    <w:rsid w:val="00A061CD"/>
    <w:rsid w:val="00A32F80"/>
    <w:rsid w:val="00A45AFE"/>
    <w:rsid w:val="00A51295"/>
    <w:rsid w:val="00A62730"/>
    <w:rsid w:val="00A62DCD"/>
    <w:rsid w:val="00A934A8"/>
    <w:rsid w:val="00AA7618"/>
    <w:rsid w:val="00AA7BF3"/>
    <w:rsid w:val="00AB622F"/>
    <w:rsid w:val="00AD1866"/>
    <w:rsid w:val="00AD751E"/>
    <w:rsid w:val="00AE1A81"/>
    <w:rsid w:val="00AE312E"/>
    <w:rsid w:val="00AE4CBB"/>
    <w:rsid w:val="00AE682F"/>
    <w:rsid w:val="00AE7F71"/>
    <w:rsid w:val="00AF7900"/>
    <w:rsid w:val="00B06116"/>
    <w:rsid w:val="00B07DD9"/>
    <w:rsid w:val="00B14509"/>
    <w:rsid w:val="00B27A44"/>
    <w:rsid w:val="00B33E07"/>
    <w:rsid w:val="00B35ECB"/>
    <w:rsid w:val="00B617EF"/>
    <w:rsid w:val="00B729DC"/>
    <w:rsid w:val="00B769EE"/>
    <w:rsid w:val="00BA4F4E"/>
    <w:rsid w:val="00BA608F"/>
    <w:rsid w:val="00BB284A"/>
    <w:rsid w:val="00BC1C3F"/>
    <w:rsid w:val="00BC368A"/>
    <w:rsid w:val="00BC5B01"/>
    <w:rsid w:val="00BE784B"/>
    <w:rsid w:val="00BF0504"/>
    <w:rsid w:val="00BF05DC"/>
    <w:rsid w:val="00BF1200"/>
    <w:rsid w:val="00BF5910"/>
    <w:rsid w:val="00C005A1"/>
    <w:rsid w:val="00C0169D"/>
    <w:rsid w:val="00C0419D"/>
    <w:rsid w:val="00C61E89"/>
    <w:rsid w:val="00C66EFF"/>
    <w:rsid w:val="00C67F14"/>
    <w:rsid w:val="00C7401B"/>
    <w:rsid w:val="00C76012"/>
    <w:rsid w:val="00C776CA"/>
    <w:rsid w:val="00C82AB1"/>
    <w:rsid w:val="00C86852"/>
    <w:rsid w:val="00C86EB1"/>
    <w:rsid w:val="00C91AB4"/>
    <w:rsid w:val="00CA1FCD"/>
    <w:rsid w:val="00CA5264"/>
    <w:rsid w:val="00CC7E15"/>
    <w:rsid w:val="00CE083B"/>
    <w:rsid w:val="00CE0A2C"/>
    <w:rsid w:val="00CE3E4F"/>
    <w:rsid w:val="00D066F0"/>
    <w:rsid w:val="00D3319A"/>
    <w:rsid w:val="00D4165B"/>
    <w:rsid w:val="00D45388"/>
    <w:rsid w:val="00D5390B"/>
    <w:rsid w:val="00D544F3"/>
    <w:rsid w:val="00D629E3"/>
    <w:rsid w:val="00D81FB5"/>
    <w:rsid w:val="00DB30B0"/>
    <w:rsid w:val="00DC40D6"/>
    <w:rsid w:val="00DD1573"/>
    <w:rsid w:val="00DD5029"/>
    <w:rsid w:val="00DE2C61"/>
    <w:rsid w:val="00DF3CEA"/>
    <w:rsid w:val="00E359D1"/>
    <w:rsid w:val="00E419FD"/>
    <w:rsid w:val="00E457DA"/>
    <w:rsid w:val="00E55308"/>
    <w:rsid w:val="00E57B68"/>
    <w:rsid w:val="00E65266"/>
    <w:rsid w:val="00E86D30"/>
    <w:rsid w:val="00EA14D6"/>
    <w:rsid w:val="00EA3F90"/>
    <w:rsid w:val="00ED1F38"/>
    <w:rsid w:val="00EF7C37"/>
    <w:rsid w:val="00F00483"/>
    <w:rsid w:val="00F131D1"/>
    <w:rsid w:val="00F1475F"/>
    <w:rsid w:val="00F165D7"/>
    <w:rsid w:val="00F2576D"/>
    <w:rsid w:val="00F36D85"/>
    <w:rsid w:val="00F4098C"/>
    <w:rsid w:val="00F54B7C"/>
    <w:rsid w:val="00F66F2D"/>
    <w:rsid w:val="00F9375D"/>
    <w:rsid w:val="00F9623A"/>
    <w:rsid w:val="00FB5E36"/>
    <w:rsid w:val="00FC31B5"/>
    <w:rsid w:val="00FD7FD6"/>
    <w:rsid w:val="00FE0DEE"/>
    <w:rsid w:val="00FE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D48990-CE30-4D55-B6E2-384F3AF2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E5C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20C81"/>
    <w:pPr>
      <w:keepNext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20C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0C81"/>
  </w:style>
  <w:style w:type="paragraph" w:styleId="Footer">
    <w:name w:val="footer"/>
    <w:basedOn w:val="Normal"/>
    <w:link w:val="FooterChar"/>
    <w:uiPriority w:val="99"/>
    <w:unhideWhenUsed/>
    <w:rsid w:val="00720C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C81"/>
  </w:style>
  <w:style w:type="character" w:customStyle="1" w:styleId="Heading1Char">
    <w:name w:val="Heading 1 Char"/>
    <w:basedOn w:val="DefaultParagraphFont"/>
    <w:link w:val="Heading1"/>
    <w:rsid w:val="00720C81"/>
    <w:rPr>
      <w:rFonts w:ascii="Arial" w:eastAsia="Times New Roman" w:hAnsi="Arial" w:cs="Arial"/>
      <w:b/>
      <w:bCs/>
      <w:sz w:val="32"/>
      <w:szCs w:val="32"/>
    </w:rPr>
  </w:style>
  <w:style w:type="table" w:styleId="TableGrid">
    <w:name w:val="Table Grid"/>
    <w:basedOn w:val="TableNormal"/>
    <w:uiPriority w:val="59"/>
    <w:rsid w:val="00C86E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DefaultParagraphFont"/>
    <w:rsid w:val="00DD5029"/>
  </w:style>
  <w:style w:type="character" w:customStyle="1" w:styleId="hps">
    <w:name w:val="hps"/>
    <w:basedOn w:val="DefaultParagraphFont"/>
    <w:rsid w:val="00DD5029"/>
  </w:style>
  <w:style w:type="paragraph" w:styleId="BalloonText">
    <w:name w:val="Balloon Text"/>
    <w:basedOn w:val="Normal"/>
    <w:link w:val="BalloonTextChar"/>
    <w:uiPriority w:val="99"/>
    <w:semiHidden/>
    <w:unhideWhenUsed/>
    <w:rsid w:val="00B145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5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DE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B061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06116"/>
  </w:style>
  <w:style w:type="character" w:customStyle="1" w:styleId="Heading2Char">
    <w:name w:val="Heading 2 Char"/>
    <w:basedOn w:val="DefaultParagraphFont"/>
    <w:link w:val="Heading2"/>
    <w:uiPriority w:val="9"/>
    <w:semiHidden/>
    <w:rsid w:val="00F165D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4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39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54555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87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30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78973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9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3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8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07355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6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7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5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88121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95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6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77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1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5303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7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7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3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977881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46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72413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20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3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50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20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67584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589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jdi\Dropbox\RD.ISO%209001\New%20System\CWD\&#1602;&#1608;&#1575;&#1604;&#1576;\RD.XX-F00,%200.0%20-%20&#1606;&#1605;&#1608;&#1584;&#1580;.dotx" TargetMode="External"/></Relationships>
</file>

<file path=word/theme/theme1.xml><?xml version="1.0" encoding="utf-8"?>
<a:theme xmlns:a="http://schemas.openxmlformats.org/drawingml/2006/main" name="سمة Offic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32431-9766-4EC0-9D6B-50D380E77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RD.XX-F00, 0.0 - نموذج</Template>
  <TotalTime>2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</vt:lpstr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</dc:title>
  <dc:creator/>
  <cp:lastModifiedBy/>
  <cp:revision>4</cp:revision>
  <cp:lastPrinted/>
  <dcterms:created xsi:type="dcterms:W3CDTF">2021-08-19T11:40:00Z</dcterms:created>
  <dcterms:modified xsi:type="dcterms:W3CDTF">2021-09-16T12:13:00Z</dcterms:modified>
</cp:coreProperties>
</file>