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1648"/>
        <w:bidiVisual/>
        <w:tblW w:w="105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6660"/>
        <w:gridCol w:w="1890"/>
      </w:tblGrid>
      <w:tr w:rsidR="001A4FE1" w:rsidRPr="00C0169D" w14:paraId="713D8A2D" w14:textId="77777777" w:rsidTr="001A4FE1">
        <w:trPr>
          <w:trHeight w:val="446"/>
        </w:trPr>
        <w:tc>
          <w:tcPr>
            <w:tcW w:w="1980" w:type="dxa"/>
            <w:tcBorders>
              <w:left w:val="single" w:sz="4" w:space="0" w:color="auto"/>
              <w:bottom w:val="dotted" w:sz="4" w:space="0" w:color="auto"/>
            </w:tcBorders>
            <w:shd w:val="clear" w:color="auto" w:fill="0C8054"/>
            <w:vAlign w:val="center"/>
          </w:tcPr>
          <w:p w14:paraId="268A8C6F" w14:textId="77777777" w:rsidR="001A4FE1" w:rsidRPr="00AE682F" w:rsidRDefault="001A4FE1" w:rsidP="001A4FE1">
            <w:pPr>
              <w:jc w:val="right"/>
              <w:rPr>
                <w:rFonts w:ascii="SF Sultan" w:hAnsi="SF Sultan" w:cs="SF Sultan"/>
                <w:color w:val="FFFFFF" w:themeColor="background1"/>
                <w:sz w:val="22"/>
                <w:szCs w:val="22"/>
                <w:rtl/>
              </w:rPr>
            </w:pPr>
            <w:r w:rsidRPr="00AE682F">
              <w:rPr>
                <w:rFonts w:ascii="SF Sultan" w:hAnsi="SF Sultan" w:cs="SF Sultan" w:hint="cs"/>
                <w:color w:val="FFFFFF" w:themeColor="background1"/>
                <w:sz w:val="22"/>
                <w:szCs w:val="22"/>
                <w:rtl/>
              </w:rPr>
              <w:t>اسم الإجتماع</w:t>
            </w:r>
          </w:p>
        </w:tc>
        <w:tc>
          <w:tcPr>
            <w:tcW w:w="6660" w:type="dxa"/>
            <w:tcBorders>
              <w:left w:val="single" w:sz="4" w:space="0" w:color="auto"/>
            </w:tcBorders>
          </w:tcPr>
          <w:p w14:paraId="2C3A57F1" w14:textId="77777777" w:rsidR="001A4FE1" w:rsidRPr="0073748A" w:rsidRDefault="001A4FE1" w:rsidP="001A4FE1">
            <w:pPr>
              <w:bidi/>
              <w:spacing w:before="60" w:after="60"/>
              <w:ind w:left="20"/>
            </w:pPr>
          </w:p>
        </w:tc>
        <w:tc>
          <w:tcPr>
            <w:tcW w:w="1890" w:type="dxa"/>
            <w:tcBorders>
              <w:left w:val="single" w:sz="4" w:space="0" w:color="auto"/>
              <w:bottom w:val="dotted" w:sz="4" w:space="0" w:color="auto"/>
            </w:tcBorders>
            <w:shd w:val="clear" w:color="auto" w:fill="0C8054"/>
            <w:vAlign w:val="center"/>
          </w:tcPr>
          <w:p w14:paraId="554C7551" w14:textId="77777777" w:rsidR="001A4FE1" w:rsidRPr="00170C91" w:rsidRDefault="001A4FE1" w:rsidP="00AE682F">
            <w:pPr>
              <w:ind w:left="0"/>
              <w:jc w:val="left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170C91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Meeting Title</w:t>
            </w:r>
          </w:p>
        </w:tc>
      </w:tr>
      <w:tr w:rsidR="001A4FE1" w:rsidRPr="00C0169D" w14:paraId="2801EDC7" w14:textId="77777777" w:rsidTr="001A4FE1">
        <w:trPr>
          <w:trHeight w:val="446"/>
        </w:trPr>
        <w:tc>
          <w:tcPr>
            <w:tcW w:w="1980" w:type="dxa"/>
            <w:tcBorders>
              <w:left w:val="single" w:sz="4" w:space="0" w:color="auto"/>
              <w:bottom w:val="dotted" w:sz="4" w:space="0" w:color="auto"/>
            </w:tcBorders>
            <w:shd w:val="clear" w:color="auto" w:fill="0C8054"/>
            <w:vAlign w:val="center"/>
          </w:tcPr>
          <w:p w14:paraId="60EAD3CF" w14:textId="77777777" w:rsidR="001A4FE1" w:rsidRPr="00AE682F" w:rsidRDefault="001A4FE1" w:rsidP="001A4FE1">
            <w:pPr>
              <w:jc w:val="right"/>
              <w:rPr>
                <w:rFonts w:ascii="SF Sultan" w:hAnsi="SF Sultan" w:cs="SF Sultan"/>
                <w:color w:val="FFFFFF" w:themeColor="background1"/>
                <w:sz w:val="22"/>
                <w:szCs w:val="22"/>
                <w:rtl/>
              </w:rPr>
            </w:pPr>
            <w:r w:rsidRPr="00AE682F">
              <w:rPr>
                <w:rFonts w:ascii="SF Sultan" w:hAnsi="SF Sultan" w:cs="SF Sultan" w:hint="cs"/>
                <w:color w:val="FFFFFF" w:themeColor="background1"/>
                <w:sz w:val="22"/>
                <w:szCs w:val="22"/>
                <w:rtl/>
              </w:rPr>
              <w:t xml:space="preserve">التاريخ و التوقيت </w:t>
            </w:r>
          </w:p>
        </w:tc>
        <w:tc>
          <w:tcPr>
            <w:tcW w:w="6660" w:type="dxa"/>
            <w:tcBorders>
              <w:left w:val="single" w:sz="4" w:space="0" w:color="auto"/>
            </w:tcBorders>
          </w:tcPr>
          <w:p w14:paraId="2BCCA8F5" w14:textId="77777777" w:rsidR="001A4FE1" w:rsidRPr="0073748A" w:rsidRDefault="001A4FE1" w:rsidP="001A4FE1">
            <w:pPr>
              <w:bidi/>
              <w:spacing w:before="60" w:after="60"/>
              <w:ind w:left="20"/>
              <w:jc w:val="left"/>
            </w:pPr>
          </w:p>
        </w:tc>
        <w:tc>
          <w:tcPr>
            <w:tcW w:w="1890" w:type="dxa"/>
            <w:tcBorders>
              <w:left w:val="single" w:sz="4" w:space="0" w:color="auto"/>
              <w:bottom w:val="dotted" w:sz="4" w:space="0" w:color="auto"/>
            </w:tcBorders>
            <w:shd w:val="clear" w:color="auto" w:fill="0C8054"/>
            <w:vAlign w:val="center"/>
          </w:tcPr>
          <w:p w14:paraId="657A8309" w14:textId="77777777" w:rsidR="001A4FE1" w:rsidRPr="00170C91" w:rsidRDefault="001A4FE1" w:rsidP="00AE682F">
            <w:pPr>
              <w:ind w:left="-23" w:firstLine="23"/>
              <w:jc w:val="left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170C91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Date and Time</w:t>
            </w:r>
          </w:p>
        </w:tc>
      </w:tr>
      <w:tr w:rsidR="001A4FE1" w:rsidRPr="00C0169D" w14:paraId="46AEE725" w14:textId="77777777" w:rsidTr="001A4FE1">
        <w:trPr>
          <w:trHeight w:val="446"/>
        </w:trPr>
        <w:tc>
          <w:tcPr>
            <w:tcW w:w="1980" w:type="dxa"/>
            <w:tcBorders>
              <w:left w:val="single" w:sz="4" w:space="0" w:color="auto"/>
              <w:bottom w:val="dotted" w:sz="4" w:space="0" w:color="auto"/>
            </w:tcBorders>
            <w:shd w:val="clear" w:color="auto" w:fill="0C8054"/>
            <w:vAlign w:val="center"/>
          </w:tcPr>
          <w:p w14:paraId="6D0BA848" w14:textId="77777777" w:rsidR="001A4FE1" w:rsidRPr="00AE682F" w:rsidRDefault="001A4FE1" w:rsidP="001A4FE1">
            <w:pPr>
              <w:jc w:val="right"/>
              <w:rPr>
                <w:rFonts w:ascii="SF Sultan" w:hAnsi="SF Sultan" w:cs="SF Sultan"/>
                <w:color w:val="FFFFFF" w:themeColor="background1"/>
                <w:sz w:val="22"/>
                <w:szCs w:val="22"/>
                <w:rtl/>
              </w:rPr>
            </w:pPr>
            <w:r w:rsidRPr="00AE682F">
              <w:rPr>
                <w:rFonts w:ascii="SF Sultan" w:hAnsi="SF Sultan" w:cs="SF Sultan" w:hint="cs"/>
                <w:color w:val="FFFFFF" w:themeColor="background1"/>
                <w:sz w:val="22"/>
                <w:szCs w:val="22"/>
                <w:rtl/>
              </w:rPr>
              <w:t xml:space="preserve">موقع الإجتماع </w:t>
            </w:r>
          </w:p>
        </w:tc>
        <w:tc>
          <w:tcPr>
            <w:tcW w:w="6660" w:type="dxa"/>
            <w:tcBorders>
              <w:left w:val="single" w:sz="4" w:space="0" w:color="auto"/>
            </w:tcBorders>
            <w:vAlign w:val="center"/>
          </w:tcPr>
          <w:p w14:paraId="7343CCD0" w14:textId="77777777" w:rsidR="001A4FE1" w:rsidRPr="001A4FE1" w:rsidRDefault="001A4FE1" w:rsidP="001A4FE1">
            <w:pPr>
              <w:pStyle w:val="Titre1"/>
              <w:bidi/>
              <w:spacing w:line="192" w:lineRule="auto"/>
              <w:jc w:val="center"/>
              <w:rPr>
                <w:rFonts w:cs="PT Bold Heading"/>
                <w:b w:val="0"/>
                <w:bCs w:val="0"/>
                <w:color w:val="FF0000"/>
              </w:rPr>
            </w:pPr>
            <w:r w:rsidRPr="001A4FE1">
              <w:rPr>
                <w:rFonts w:cs="PT Bold Heading" w:hint="cs"/>
                <w:b w:val="0"/>
                <w:bCs w:val="0"/>
                <w:color w:val="FF0000"/>
                <w:rtl/>
              </w:rPr>
              <w:t xml:space="preserve"> </w:t>
            </w:r>
          </w:p>
        </w:tc>
        <w:tc>
          <w:tcPr>
            <w:tcW w:w="1890" w:type="dxa"/>
            <w:tcBorders>
              <w:left w:val="single" w:sz="4" w:space="0" w:color="auto"/>
              <w:bottom w:val="dotted" w:sz="4" w:space="0" w:color="auto"/>
            </w:tcBorders>
            <w:shd w:val="clear" w:color="auto" w:fill="0C8054"/>
            <w:vAlign w:val="center"/>
          </w:tcPr>
          <w:p w14:paraId="0B152EBE" w14:textId="77777777" w:rsidR="001A4FE1" w:rsidRPr="00170C91" w:rsidRDefault="001A4FE1" w:rsidP="00AE682F">
            <w:pPr>
              <w:ind w:left="-23" w:firstLine="23"/>
              <w:jc w:val="left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170C91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Meeting Location</w:t>
            </w:r>
          </w:p>
        </w:tc>
      </w:tr>
      <w:tr w:rsidR="001A4FE1" w:rsidRPr="00C0169D" w14:paraId="5D30E213" w14:textId="77777777" w:rsidTr="001A4FE1">
        <w:trPr>
          <w:trHeight w:val="446"/>
        </w:trPr>
        <w:tc>
          <w:tcPr>
            <w:tcW w:w="1980" w:type="dxa"/>
            <w:tcBorders>
              <w:left w:val="single" w:sz="4" w:space="0" w:color="auto"/>
              <w:bottom w:val="dotted" w:sz="4" w:space="0" w:color="auto"/>
            </w:tcBorders>
            <w:shd w:val="clear" w:color="auto" w:fill="0C8054"/>
            <w:vAlign w:val="center"/>
          </w:tcPr>
          <w:p w14:paraId="3EE65227" w14:textId="77777777" w:rsidR="001A4FE1" w:rsidRPr="00AE682F" w:rsidRDefault="001A4FE1" w:rsidP="001A4FE1">
            <w:pPr>
              <w:jc w:val="right"/>
              <w:rPr>
                <w:rFonts w:ascii="SF Sultan" w:hAnsi="SF Sultan" w:cs="SF Sultan"/>
                <w:color w:val="FFFFFF" w:themeColor="background1"/>
                <w:sz w:val="22"/>
                <w:szCs w:val="22"/>
                <w:rtl/>
              </w:rPr>
            </w:pPr>
            <w:r w:rsidRPr="00AE682F">
              <w:rPr>
                <w:rFonts w:ascii="SF Sultan" w:hAnsi="SF Sultan" w:cs="SF Sultan" w:hint="cs"/>
                <w:color w:val="FFFFFF" w:themeColor="background1"/>
                <w:sz w:val="22"/>
                <w:szCs w:val="22"/>
                <w:rtl/>
              </w:rPr>
              <w:t>الداعي للإجتماع</w:t>
            </w:r>
          </w:p>
        </w:tc>
        <w:tc>
          <w:tcPr>
            <w:tcW w:w="6660" w:type="dxa"/>
            <w:tcBorders>
              <w:left w:val="single" w:sz="4" w:space="0" w:color="auto"/>
            </w:tcBorders>
          </w:tcPr>
          <w:p w14:paraId="24EA8899" w14:textId="77777777" w:rsidR="001A4FE1" w:rsidRPr="0073748A" w:rsidRDefault="001A4FE1" w:rsidP="001A4FE1">
            <w:pPr>
              <w:bidi/>
              <w:spacing w:before="60" w:after="60"/>
              <w:ind w:left="0"/>
            </w:pPr>
          </w:p>
        </w:tc>
        <w:tc>
          <w:tcPr>
            <w:tcW w:w="1890" w:type="dxa"/>
            <w:tcBorders>
              <w:left w:val="single" w:sz="4" w:space="0" w:color="auto"/>
              <w:bottom w:val="dotted" w:sz="4" w:space="0" w:color="auto"/>
            </w:tcBorders>
            <w:shd w:val="clear" w:color="auto" w:fill="0C8054"/>
            <w:vAlign w:val="center"/>
          </w:tcPr>
          <w:p w14:paraId="548714AC" w14:textId="77777777" w:rsidR="001A4FE1" w:rsidRPr="00170C91" w:rsidRDefault="001A4FE1" w:rsidP="00AE682F">
            <w:pPr>
              <w:ind w:left="-23" w:firstLine="23"/>
              <w:jc w:val="left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170C91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Meeting Inviter</w:t>
            </w:r>
          </w:p>
        </w:tc>
      </w:tr>
      <w:tr w:rsidR="001A4FE1" w:rsidRPr="00C0169D" w14:paraId="1622DE64" w14:textId="77777777" w:rsidTr="001A4FE1">
        <w:trPr>
          <w:trHeight w:val="446"/>
        </w:trPr>
        <w:tc>
          <w:tcPr>
            <w:tcW w:w="1980" w:type="dxa"/>
            <w:tcBorders>
              <w:left w:val="single" w:sz="4" w:space="0" w:color="auto"/>
              <w:bottom w:val="dotted" w:sz="4" w:space="0" w:color="auto"/>
            </w:tcBorders>
            <w:shd w:val="clear" w:color="auto" w:fill="0C8054"/>
            <w:vAlign w:val="center"/>
          </w:tcPr>
          <w:p w14:paraId="375DD9B4" w14:textId="77777777" w:rsidR="001A4FE1" w:rsidRPr="00AE682F" w:rsidRDefault="001A4FE1" w:rsidP="001A4FE1">
            <w:pPr>
              <w:jc w:val="right"/>
              <w:rPr>
                <w:rFonts w:ascii="SF Sultan" w:hAnsi="SF Sultan" w:cs="SF Sultan"/>
                <w:color w:val="FFFFFF" w:themeColor="background1"/>
                <w:sz w:val="22"/>
                <w:szCs w:val="22"/>
                <w:rtl/>
              </w:rPr>
            </w:pPr>
            <w:r w:rsidRPr="00AE682F">
              <w:rPr>
                <w:rFonts w:ascii="SF Sultan" w:hAnsi="SF Sultan" w:cs="SF Sultan" w:hint="cs"/>
                <w:color w:val="FFFFFF" w:themeColor="background1"/>
                <w:sz w:val="22"/>
                <w:szCs w:val="22"/>
                <w:rtl/>
              </w:rPr>
              <w:t xml:space="preserve">مدون الملاحظات </w:t>
            </w:r>
          </w:p>
        </w:tc>
        <w:tc>
          <w:tcPr>
            <w:tcW w:w="6660" w:type="dxa"/>
            <w:tcBorders>
              <w:left w:val="single" w:sz="4" w:space="0" w:color="auto"/>
            </w:tcBorders>
          </w:tcPr>
          <w:p w14:paraId="2675B053" w14:textId="77777777" w:rsidR="001A4FE1" w:rsidRPr="0073748A" w:rsidRDefault="001A4FE1" w:rsidP="001A4FE1">
            <w:pPr>
              <w:bidi/>
              <w:spacing w:before="60" w:after="60"/>
              <w:ind w:left="0"/>
            </w:pPr>
          </w:p>
        </w:tc>
        <w:tc>
          <w:tcPr>
            <w:tcW w:w="1890" w:type="dxa"/>
            <w:tcBorders>
              <w:left w:val="single" w:sz="4" w:space="0" w:color="auto"/>
              <w:bottom w:val="dotted" w:sz="4" w:space="0" w:color="auto"/>
            </w:tcBorders>
            <w:shd w:val="clear" w:color="auto" w:fill="0C8054"/>
            <w:vAlign w:val="center"/>
          </w:tcPr>
          <w:p w14:paraId="0BFA2324" w14:textId="77777777" w:rsidR="001A4FE1" w:rsidRPr="00170C91" w:rsidRDefault="001A4FE1" w:rsidP="00AE682F">
            <w:pPr>
              <w:ind w:left="-23" w:firstLine="23"/>
              <w:jc w:val="left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170C91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Remark Recorder</w:t>
            </w:r>
          </w:p>
        </w:tc>
      </w:tr>
      <w:tr w:rsidR="001A4FE1" w:rsidRPr="00C0169D" w14:paraId="5D6876B0" w14:textId="77777777" w:rsidTr="00CE0A2C">
        <w:trPr>
          <w:trHeight w:val="4007"/>
        </w:trPr>
        <w:tc>
          <w:tcPr>
            <w:tcW w:w="1980" w:type="dxa"/>
            <w:tcBorders>
              <w:left w:val="single" w:sz="4" w:space="0" w:color="auto"/>
              <w:bottom w:val="dotted" w:sz="4" w:space="0" w:color="auto"/>
            </w:tcBorders>
            <w:shd w:val="clear" w:color="auto" w:fill="DFDFDF" w:themeFill="background2" w:themeFillShade="E6"/>
            <w:vAlign w:val="center"/>
          </w:tcPr>
          <w:p w14:paraId="52BA72A7" w14:textId="77777777" w:rsidR="001A4FE1" w:rsidRPr="00AE682F" w:rsidRDefault="001A4FE1" w:rsidP="005010D0">
            <w:pPr>
              <w:jc w:val="center"/>
              <w:rPr>
                <w:rFonts w:ascii="SF Sultan" w:hAnsi="SF Sultan" w:cs="SF Sultan"/>
                <w:sz w:val="22"/>
                <w:szCs w:val="22"/>
                <w:rtl/>
              </w:rPr>
            </w:pPr>
            <w:r w:rsidRPr="00AE682F">
              <w:rPr>
                <w:rFonts w:ascii="SF Sultan" w:hAnsi="SF Sultan" w:cs="SF Sultan" w:hint="cs"/>
                <w:sz w:val="22"/>
                <w:szCs w:val="22"/>
                <w:rtl/>
              </w:rPr>
              <w:t>الحاضرون</w:t>
            </w:r>
          </w:p>
        </w:tc>
        <w:tc>
          <w:tcPr>
            <w:tcW w:w="6660" w:type="dxa"/>
          </w:tcPr>
          <w:p w14:paraId="55CD3FB7" w14:textId="77777777" w:rsidR="001A4FE1" w:rsidRPr="0073748A" w:rsidRDefault="001A4FE1" w:rsidP="001A4FE1">
            <w:pPr>
              <w:numPr>
                <w:ilvl w:val="0"/>
                <w:numId w:val="6"/>
              </w:numPr>
              <w:bidi/>
              <w:spacing w:before="60" w:after="60"/>
              <w:ind w:left="0"/>
            </w:pPr>
          </w:p>
        </w:tc>
        <w:tc>
          <w:tcPr>
            <w:tcW w:w="1890" w:type="dxa"/>
            <w:tcBorders>
              <w:left w:val="single" w:sz="4" w:space="0" w:color="auto"/>
              <w:bottom w:val="dotted" w:sz="4" w:space="0" w:color="auto"/>
            </w:tcBorders>
            <w:shd w:val="clear" w:color="auto" w:fill="DFDFDF" w:themeFill="background2" w:themeFillShade="E6"/>
            <w:vAlign w:val="center"/>
          </w:tcPr>
          <w:p w14:paraId="3E124186" w14:textId="77777777" w:rsidR="001A4FE1" w:rsidRPr="00170C91" w:rsidRDefault="001A4FE1" w:rsidP="005010D0">
            <w:pPr>
              <w:ind w:left="-23" w:firstLine="23"/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 w:rsidRPr="00170C91">
              <w:rPr>
                <w:rFonts w:asciiTheme="minorHAnsi" w:hAnsiTheme="minorHAnsi" w:cstheme="minorHAnsi"/>
              </w:rPr>
              <w:t>Attendance</w:t>
            </w:r>
          </w:p>
        </w:tc>
      </w:tr>
      <w:tr w:rsidR="001A4FE1" w:rsidRPr="00C0169D" w14:paraId="6B46D8B2" w14:textId="77777777" w:rsidTr="00CE0A2C">
        <w:trPr>
          <w:trHeight w:val="6566"/>
        </w:trPr>
        <w:tc>
          <w:tcPr>
            <w:tcW w:w="1980" w:type="dxa"/>
            <w:tcBorders>
              <w:left w:val="single" w:sz="4" w:space="0" w:color="auto"/>
              <w:bottom w:val="dotted" w:sz="4" w:space="0" w:color="auto"/>
            </w:tcBorders>
            <w:shd w:val="clear" w:color="auto" w:fill="DFDFDF" w:themeFill="background2" w:themeFillShade="E6"/>
            <w:vAlign w:val="center"/>
          </w:tcPr>
          <w:p w14:paraId="0B9E22F2" w14:textId="77777777" w:rsidR="001A4FE1" w:rsidRPr="00AE682F" w:rsidRDefault="001A4FE1" w:rsidP="005010D0">
            <w:pPr>
              <w:jc w:val="center"/>
              <w:rPr>
                <w:rFonts w:ascii="SF Sultan" w:hAnsi="SF Sultan" w:cs="SF Sultan"/>
                <w:sz w:val="22"/>
                <w:szCs w:val="22"/>
                <w:rtl/>
              </w:rPr>
            </w:pPr>
            <w:r w:rsidRPr="00AE682F">
              <w:rPr>
                <w:rFonts w:ascii="SF Sultan" w:hAnsi="SF Sultan" w:cs="SF Sultan" w:hint="cs"/>
                <w:sz w:val="22"/>
                <w:szCs w:val="22"/>
                <w:rtl/>
              </w:rPr>
              <w:t>أجندة الإجتماع</w:t>
            </w:r>
          </w:p>
        </w:tc>
        <w:tc>
          <w:tcPr>
            <w:tcW w:w="6660" w:type="dxa"/>
          </w:tcPr>
          <w:p w14:paraId="4CAF4BB2" w14:textId="77777777" w:rsidR="001A4FE1" w:rsidRPr="0073748A" w:rsidRDefault="001A4FE1" w:rsidP="001A4FE1">
            <w:pPr>
              <w:numPr>
                <w:ilvl w:val="0"/>
                <w:numId w:val="7"/>
              </w:numPr>
              <w:bidi/>
              <w:spacing w:before="60" w:after="60"/>
              <w:ind w:left="0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96128" behindDoc="0" locked="0" layoutInCell="1" allowOverlap="1" wp14:anchorId="006F971A" wp14:editId="540465AF">
                      <wp:simplePos x="0" y="0"/>
                      <wp:positionH relativeFrom="page">
                        <wp:posOffset>-9525</wp:posOffset>
                      </wp:positionH>
                      <wp:positionV relativeFrom="paragraph">
                        <wp:posOffset>9426575</wp:posOffset>
                      </wp:positionV>
                      <wp:extent cx="7787640" cy="627380"/>
                      <wp:effectExtent l="0" t="0" r="3810" b="1270"/>
                      <wp:wrapNone/>
                      <wp:docPr id="3" name="Group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787640" cy="627380"/>
                                <a:chOff x="0" y="0"/>
                                <a:chExt cx="7787640" cy="627589"/>
                              </a:xfrm>
                            </wpg:grpSpPr>
                            <wps:wsp>
                              <wps:cNvPr id="12" name="Rectangle 12"/>
                              <wps:cNvSpPr/>
                              <wps:spPr>
                                <a:xfrm>
                                  <a:off x="0" y="94189"/>
                                  <a:ext cx="7543800" cy="5257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tx2">
                                    <a:lumMod val="75000"/>
                                  </a:schemeClr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Parallelogram 7"/>
                              <wps:cNvSpPr/>
                              <wps:spPr>
                                <a:xfrm>
                                  <a:off x="5074920" y="94189"/>
                                  <a:ext cx="2476500" cy="533400"/>
                                </a:xfrm>
                                <a:custGeom>
                                  <a:avLst/>
                                  <a:gdLst>
                                    <a:gd name="connsiteX0" fmla="*/ 0 w 2476500"/>
                                    <a:gd name="connsiteY0" fmla="*/ 525780 h 525780"/>
                                    <a:gd name="connsiteX1" fmla="*/ 131445 w 2476500"/>
                                    <a:gd name="connsiteY1" fmla="*/ 0 h 525780"/>
                                    <a:gd name="connsiteX2" fmla="*/ 2476500 w 2476500"/>
                                    <a:gd name="connsiteY2" fmla="*/ 0 h 525780"/>
                                    <a:gd name="connsiteX3" fmla="*/ 2345055 w 2476500"/>
                                    <a:gd name="connsiteY3" fmla="*/ 525780 h 525780"/>
                                    <a:gd name="connsiteX4" fmla="*/ 0 w 2476500"/>
                                    <a:gd name="connsiteY4" fmla="*/ 525780 h 525780"/>
                                    <a:gd name="connsiteX0" fmla="*/ 0 w 2476500"/>
                                    <a:gd name="connsiteY0" fmla="*/ 525780 h 533400"/>
                                    <a:gd name="connsiteX1" fmla="*/ 131445 w 2476500"/>
                                    <a:gd name="connsiteY1" fmla="*/ 0 h 533400"/>
                                    <a:gd name="connsiteX2" fmla="*/ 2476500 w 2476500"/>
                                    <a:gd name="connsiteY2" fmla="*/ 0 h 533400"/>
                                    <a:gd name="connsiteX3" fmla="*/ 2468880 w 2476500"/>
                                    <a:gd name="connsiteY3" fmla="*/ 533400 h 533400"/>
                                    <a:gd name="connsiteX4" fmla="*/ 0 w 2476500"/>
                                    <a:gd name="connsiteY4" fmla="*/ 525780 h 53340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</a:cxnLst>
                                  <a:rect l="l" t="t" r="r" b="b"/>
                                  <a:pathLst>
                                    <a:path w="2476500" h="533400">
                                      <a:moveTo>
                                        <a:pt x="0" y="525780"/>
                                      </a:moveTo>
                                      <a:lnTo>
                                        <a:pt x="131445" y="0"/>
                                      </a:lnTo>
                                      <a:lnTo>
                                        <a:pt x="2476500" y="0"/>
                                      </a:lnTo>
                                      <a:lnTo>
                                        <a:pt x="2468880" y="533400"/>
                                      </a:lnTo>
                                      <a:lnTo>
                                        <a:pt x="0" y="52578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Parallelogram 7"/>
                              <wps:cNvSpPr/>
                              <wps:spPr>
                                <a:xfrm>
                                  <a:off x="5318760" y="94189"/>
                                  <a:ext cx="2468880" cy="533400"/>
                                </a:xfrm>
                                <a:custGeom>
                                  <a:avLst/>
                                  <a:gdLst>
                                    <a:gd name="connsiteX0" fmla="*/ 0 w 2476500"/>
                                    <a:gd name="connsiteY0" fmla="*/ 525780 h 525780"/>
                                    <a:gd name="connsiteX1" fmla="*/ 131445 w 2476500"/>
                                    <a:gd name="connsiteY1" fmla="*/ 0 h 525780"/>
                                    <a:gd name="connsiteX2" fmla="*/ 2476500 w 2476500"/>
                                    <a:gd name="connsiteY2" fmla="*/ 0 h 525780"/>
                                    <a:gd name="connsiteX3" fmla="*/ 2345055 w 2476500"/>
                                    <a:gd name="connsiteY3" fmla="*/ 525780 h 525780"/>
                                    <a:gd name="connsiteX4" fmla="*/ 0 w 2476500"/>
                                    <a:gd name="connsiteY4" fmla="*/ 525780 h 525780"/>
                                    <a:gd name="connsiteX0" fmla="*/ 0 w 2476500"/>
                                    <a:gd name="connsiteY0" fmla="*/ 525780 h 533400"/>
                                    <a:gd name="connsiteX1" fmla="*/ 131445 w 2476500"/>
                                    <a:gd name="connsiteY1" fmla="*/ 0 h 533400"/>
                                    <a:gd name="connsiteX2" fmla="*/ 2476500 w 2476500"/>
                                    <a:gd name="connsiteY2" fmla="*/ 0 h 533400"/>
                                    <a:gd name="connsiteX3" fmla="*/ 2468880 w 2476500"/>
                                    <a:gd name="connsiteY3" fmla="*/ 533400 h 533400"/>
                                    <a:gd name="connsiteX4" fmla="*/ 0 w 2476500"/>
                                    <a:gd name="connsiteY4" fmla="*/ 525780 h 53340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</a:cxnLst>
                                  <a:rect l="l" t="t" r="r" b="b"/>
                                  <a:pathLst>
                                    <a:path w="2476500" h="533400">
                                      <a:moveTo>
                                        <a:pt x="0" y="525780"/>
                                      </a:moveTo>
                                      <a:lnTo>
                                        <a:pt x="131445" y="0"/>
                                      </a:lnTo>
                                      <a:lnTo>
                                        <a:pt x="2476500" y="0"/>
                                      </a:lnTo>
                                      <a:lnTo>
                                        <a:pt x="2468880" y="533400"/>
                                      </a:lnTo>
                                      <a:lnTo>
                                        <a:pt x="0" y="52578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5" name="Picture 15"/>
                                <pic:cNvPicPr/>
                              </pic:nvPicPr>
                              <pic:blipFill>
                                <a:blip r:embed="rId8" cstate="print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01054" y="94215"/>
                                  <a:ext cx="388448" cy="37791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6" name="Text Box 28"/>
                              <wps:cNvSpPr txBox="1"/>
                              <wps:spPr>
                                <a:xfrm>
                                  <a:off x="943580" y="171020"/>
                                  <a:ext cx="1612787" cy="371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2C811C05" w14:textId="77777777" w:rsidR="001A4FE1" w:rsidRDefault="001A4FE1" w:rsidP="00ED1F38">
                                    <w:pPr>
                                      <w:spacing w:line="254" w:lineRule="auto"/>
                                      <w:rPr>
                                        <w:rFonts w:asciiTheme="majorBidi" w:hAnsiTheme="majorBidi" w:cstheme="majorBidi"/>
                                      </w:rPr>
                                    </w:pPr>
                                    <w:r>
                                      <w:rPr>
                                        <w:rFonts w:asciiTheme="majorBidi" w:eastAsia="Calibri" w:hAnsiTheme="majorBidi" w:cstheme="majorBidi"/>
                                        <w:b/>
                                        <w:bCs/>
                                        <w:color w:val="FFFFFF"/>
                                        <w:kern w:val="24"/>
                                        <w:sz w:val="32"/>
                                        <w:szCs w:val="32"/>
                                      </w:rPr>
                                      <w:t>@engaalzahrani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7" name="Picture 17"/>
                                <pic:cNvPicPr/>
                              </pic:nvPicPr>
                              <pic:blipFill rotWithShape="1">
                                <a:blip r:embed="rId9" cstate="print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b="13628"/>
                                <a:stretch/>
                              </pic:blipFill>
                              <pic:spPr bwMode="auto">
                                <a:xfrm>
                                  <a:off x="153049" y="0"/>
                                  <a:ext cx="548005" cy="5588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06F971A" id="Group 3" o:spid="_x0000_s1026" style="position:absolute;left:0;text-align:left;margin-left:-.75pt;margin-top:742.25pt;width:613.2pt;height:49.4pt;z-index:251696128;mso-position-horizontal-relative:page;mso-width-relative:margin;mso-height-relative:margin" coordsize="77876,627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">
                      <v:rect id="Rectangle 12" o:spid="_x0000_s1027" style="position:absolute;top:941;width:75438;height:52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" fillcolor="black [2415]" stroked="f" strokeweight="2pt"/>
                      <v:shape id="Parallelogram 7" o:spid="_x0000_s1028" style="position:absolute;left:50749;top:941;width:24765;height:5334;visibility:visible;mso-wrap-style:square;v-text-anchor:middle" coordsize="2476500,53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" path="m,525780l131445,,2476500,r-7620,533400l,525780xe" fillcolor="white [3212]" stroked="f" strokeweight="2pt">
                        <v:path arrowok="t" o:connecttype="custom" o:connectlocs="0,525780;131445,0;2476500,0;2468880,533400;0,525780" o:connectangles="0,0,0,0,0"/>
                      </v:shape>
                      <v:shape id="Parallelogram 7" o:spid="_x0000_s1029" style="position:absolute;left:53187;top:941;width:24689;height:5334;visibility:visible;mso-wrap-style:square;v-text-anchor:middle" coordsize="2476500,53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" path="m,525780l131445,,2476500,r-7620,533400l,525780xe" fillcolor="#d8d8d8 [2732]" stroked="f" strokeweight="2pt">
                        <v:path arrowok="t" o:connecttype="custom" o:connectlocs="0,525780;131041,0;2468880,0;2461283,533400;0,525780" o:connectangles="0,0,0,0,0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5" o:spid="_x0000_s1030" type="#_x0000_t75" style="position:absolute;left:7010;top:942;width:3885;height:37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">
                        <v:imagedata r:id="rId10" o:title="" chromakey="white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28" o:spid="_x0000_s1031" type="#_x0000_t202" style="position:absolute;left:9435;top:1710;width:16128;height:37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" filled="f" stroked="f" strokeweight=".5pt">
                        <v:textbox>
                          <w:txbxContent>
                            <w:p w14:paraId="2C811C05" w14:textId="77777777" w:rsidR="001A4FE1" w:rsidRDefault="001A4FE1" w:rsidP="00ED1F38">
                              <w:pPr>
                                <w:spacing w:line="254" w:lineRule="auto"/>
                                <w:rPr>
                                  <w:rFonts w:asciiTheme="majorBidi" w:hAnsiTheme="majorBidi" w:cstheme="majorBidi"/>
                                </w:rPr>
                              </w:pPr>
                              <w:r>
                                <w:rPr>
                                  <w:rFonts w:asciiTheme="majorBidi" w:eastAsia="Calibri" w:hAnsiTheme="majorBidi" w:cstheme="majorBidi"/>
                                  <w:b/>
                                  <w:bCs/>
                                  <w:color w:val="FFFFFF"/>
                                  <w:kern w:val="24"/>
                                  <w:sz w:val="32"/>
                                  <w:szCs w:val="32"/>
                                </w:rPr>
                                <w:t>@engaalzahrani</w:t>
                              </w:r>
                            </w:p>
                          </w:txbxContent>
                        </v:textbox>
                      </v:shape>
                      <v:shape id="Picture 17" o:spid="_x0000_s1032" type="#_x0000_t75" style="position:absolute;left:1530;width:5480;height:55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">
                        <v:imagedata r:id="rId11" o:title="" cropbottom="8931f" chromakey="white"/>
                      </v:shape>
                      <w10:wrap anchorx="page"/>
                    </v:group>
                  </w:pict>
                </mc:Fallback>
              </mc:AlternateContent>
            </w:r>
            <w:r w:rsidRPr="0073748A">
              <w:t xml:space="preserve"> </w:t>
            </w:r>
          </w:p>
        </w:tc>
        <w:tc>
          <w:tcPr>
            <w:tcW w:w="1890" w:type="dxa"/>
            <w:tcBorders>
              <w:left w:val="single" w:sz="4" w:space="0" w:color="auto"/>
              <w:bottom w:val="dotted" w:sz="4" w:space="0" w:color="auto"/>
            </w:tcBorders>
            <w:shd w:val="clear" w:color="auto" w:fill="DFDFDF" w:themeFill="background2" w:themeFillShade="E6"/>
            <w:vAlign w:val="center"/>
          </w:tcPr>
          <w:p w14:paraId="7BF7C4D3" w14:textId="77777777" w:rsidR="001A4FE1" w:rsidRPr="00170C91" w:rsidRDefault="001A4FE1" w:rsidP="005010D0">
            <w:pPr>
              <w:ind w:left="-23" w:firstLine="23"/>
              <w:jc w:val="center"/>
              <w:rPr>
                <w:rFonts w:asciiTheme="minorHAnsi" w:hAnsiTheme="minorHAnsi" w:cstheme="minorHAnsi"/>
              </w:rPr>
            </w:pPr>
            <w:r w:rsidRPr="00170C91">
              <w:rPr>
                <w:rFonts w:asciiTheme="minorHAnsi" w:hAnsiTheme="minorHAnsi" w:cstheme="minorHAnsi"/>
              </w:rPr>
              <w:t>Meeting Agenda</w:t>
            </w:r>
          </w:p>
        </w:tc>
      </w:tr>
    </w:tbl>
    <w:p w14:paraId="17F42339" w14:textId="77777777" w:rsidR="0073748A" w:rsidRDefault="0073748A" w:rsidP="0073748A">
      <w:pPr>
        <w:bidi/>
        <w:ind w:left="0"/>
        <w:rPr>
          <w:noProof/>
        </w:rPr>
      </w:pPr>
    </w:p>
    <w:p w14:paraId="0BF7ED3E" w14:textId="77777777" w:rsidR="001A4FE1" w:rsidRDefault="001A4FE1" w:rsidP="001A4FE1">
      <w:pPr>
        <w:bidi/>
        <w:ind w:left="0"/>
        <w:rPr>
          <w:noProof/>
        </w:rPr>
      </w:pPr>
    </w:p>
    <w:p w14:paraId="41552B74" w14:textId="77777777" w:rsidR="006B0446" w:rsidRPr="00CE0A2C" w:rsidRDefault="006B0446" w:rsidP="006B0446">
      <w:pPr>
        <w:pStyle w:val="Pieddepage"/>
      </w:pPr>
    </w:p>
    <w:p w14:paraId="7B70E95D" w14:textId="77777777" w:rsidR="001A4FE1" w:rsidRDefault="001A4FE1" w:rsidP="001A4FE1">
      <w:pPr>
        <w:bidi/>
        <w:ind w:left="0"/>
        <w:rPr>
          <w:noProof/>
        </w:rPr>
      </w:pPr>
    </w:p>
    <w:p w14:paraId="35B58807" w14:textId="77777777" w:rsidR="001A4FE1" w:rsidRDefault="001A4FE1" w:rsidP="001A4FE1">
      <w:pPr>
        <w:bidi/>
        <w:ind w:left="0"/>
        <w:rPr>
          <w:noProof/>
        </w:rPr>
      </w:pPr>
    </w:p>
    <w:p w14:paraId="1030361C" w14:textId="77777777" w:rsidR="001A4FE1" w:rsidRDefault="001A4FE1" w:rsidP="001A4FE1">
      <w:pPr>
        <w:bidi/>
        <w:ind w:left="0"/>
        <w:rPr>
          <w:rtl/>
        </w:rPr>
        <w:sectPr w:rsidR="001A4FE1" w:rsidSect="000D44FF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 w:code="9"/>
          <w:pgMar w:top="907" w:right="720" w:bottom="720" w:left="720" w:header="562" w:footer="562" w:gutter="0"/>
          <w:pgNumType w:start="1"/>
          <w:cols w:space="708"/>
          <w:bidi/>
          <w:rtlGutter/>
          <w:docGrid w:linePitch="360"/>
        </w:sectPr>
      </w:pPr>
    </w:p>
    <w:p w14:paraId="2498812D" w14:textId="77777777" w:rsidR="00FE0DEE" w:rsidRDefault="00FE0DEE" w:rsidP="00FE0DEE">
      <w:pPr>
        <w:bidi/>
        <w:ind w:left="0"/>
      </w:pPr>
    </w:p>
    <w:tbl>
      <w:tblPr>
        <w:tblStyle w:val="Grilledutableau"/>
        <w:tblpPr w:leftFromText="180" w:rightFromText="180" w:vertAnchor="page" w:horzAnchor="margin" w:tblpY="2096"/>
        <w:bidiVisual/>
        <w:tblW w:w="15390" w:type="dxa"/>
        <w:tblLook w:val="04A0" w:firstRow="1" w:lastRow="0" w:firstColumn="1" w:lastColumn="0" w:noHBand="0" w:noVBand="1"/>
      </w:tblPr>
      <w:tblGrid>
        <w:gridCol w:w="2520"/>
        <w:gridCol w:w="8370"/>
        <w:gridCol w:w="2160"/>
        <w:gridCol w:w="2340"/>
      </w:tblGrid>
      <w:tr w:rsidR="001A4FE1" w:rsidRPr="005A7DE5" w14:paraId="0AE11DC6" w14:textId="77777777" w:rsidTr="006B0446">
        <w:trPr>
          <w:trHeight w:val="712"/>
        </w:trPr>
        <w:tc>
          <w:tcPr>
            <w:tcW w:w="2520" w:type="dxa"/>
            <w:tcBorders>
              <w:left w:val="single" w:sz="4" w:space="0" w:color="auto"/>
              <w:bottom w:val="dotted" w:sz="4" w:space="0" w:color="auto"/>
            </w:tcBorders>
            <w:shd w:val="clear" w:color="auto" w:fill="0C8054"/>
            <w:vAlign w:val="center"/>
          </w:tcPr>
          <w:p w14:paraId="09A06D3F" w14:textId="77777777" w:rsidR="001A4FE1" w:rsidRPr="00311DA2" w:rsidRDefault="001A4FE1" w:rsidP="006B0446">
            <w:pPr>
              <w:bidi/>
              <w:jc w:val="left"/>
              <w:rPr>
                <w:rFonts w:ascii="SF Sultan" w:hAnsi="SF Sultan" w:cs="SF Sultan"/>
                <w:color w:val="FFFFFF" w:themeColor="background1"/>
              </w:rPr>
            </w:pPr>
            <w:r w:rsidRPr="00311DA2">
              <w:rPr>
                <w:rFonts w:ascii="SF Sultan" w:hAnsi="SF Sultan" w:cs="SF Sultan" w:hint="cs"/>
                <w:color w:val="FFFFFF" w:themeColor="background1"/>
                <w:rtl/>
              </w:rPr>
              <w:t>الإجتماع |</w:t>
            </w:r>
            <w:r w:rsidR="006B0446" w:rsidRPr="00311DA2">
              <w:rPr>
                <w:rFonts w:ascii="SF Sultan" w:hAnsi="SF Sultan" w:cs="SF Sultan"/>
                <w:color w:val="FFFFFF" w:themeColor="background1"/>
              </w:rPr>
              <w:t xml:space="preserve"> </w:t>
            </w:r>
            <w:r w:rsidR="006B0446" w:rsidRPr="00311DA2">
              <w:rPr>
                <w:rFonts w:asciiTheme="minorHAnsi" w:hAnsiTheme="minorHAnsi" w:cstheme="minorHAnsi"/>
                <w:color w:val="FFFFFF" w:themeColor="background1"/>
              </w:rPr>
              <w:t>Meeting</w:t>
            </w:r>
            <w:r w:rsidR="006B0446" w:rsidRPr="00311DA2">
              <w:rPr>
                <w:rFonts w:ascii="SF Sultan" w:hAnsi="SF Sultan" w:cs="SF Sultan"/>
                <w:color w:val="FFFFFF" w:themeColor="background1"/>
              </w:rPr>
              <w:t xml:space="preserve"> </w:t>
            </w:r>
            <w:r w:rsidRPr="00311DA2">
              <w:rPr>
                <w:rFonts w:ascii="SF Sultan" w:hAnsi="SF Sultan" w:cs="SF Sultan" w:hint="cs"/>
                <w:color w:val="FFFFFF" w:themeColor="background1"/>
                <w:rtl/>
              </w:rPr>
              <w:t xml:space="preserve"> </w:t>
            </w:r>
          </w:p>
        </w:tc>
        <w:tc>
          <w:tcPr>
            <w:tcW w:w="8370" w:type="dxa"/>
            <w:vAlign w:val="center"/>
          </w:tcPr>
          <w:p w14:paraId="6A8BD1D1" w14:textId="77777777" w:rsidR="001A4FE1" w:rsidRPr="005A7DE5" w:rsidRDefault="001A4FE1" w:rsidP="001A4FE1">
            <w:pPr>
              <w:bidi/>
              <w:spacing w:before="120" w:after="120"/>
              <w:ind w:left="0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2160" w:type="dxa"/>
            <w:tcBorders>
              <w:left w:val="single" w:sz="4" w:space="0" w:color="auto"/>
              <w:bottom w:val="dotted" w:sz="4" w:space="0" w:color="auto"/>
            </w:tcBorders>
            <w:shd w:val="clear" w:color="auto" w:fill="0C8054"/>
            <w:vAlign w:val="center"/>
          </w:tcPr>
          <w:p w14:paraId="10FD2727" w14:textId="77777777" w:rsidR="001A4FE1" w:rsidRPr="00CE1517" w:rsidRDefault="001A4FE1" w:rsidP="001A4FE1">
            <w:pPr>
              <w:bidi/>
              <w:rPr>
                <w:rFonts w:ascii="SF Sultan" w:hAnsi="SF Sultan" w:cs="SF Sultan"/>
                <w:color w:val="FFFFFF" w:themeColor="background1"/>
              </w:rPr>
            </w:pPr>
            <w:r>
              <w:rPr>
                <w:rFonts w:asciiTheme="minorHAnsi" w:hAnsiTheme="minorHAnsi" w:cstheme="minorHAnsi" w:hint="cs"/>
                <w:color w:val="FFFFFF" w:themeColor="background1"/>
                <w:rtl/>
              </w:rPr>
              <w:t xml:space="preserve">التاريخ | </w:t>
            </w:r>
            <w:r w:rsidR="00AE682F">
              <w:rPr>
                <w:rFonts w:asciiTheme="minorHAnsi" w:hAnsiTheme="minorHAnsi" w:cstheme="minorHAnsi"/>
                <w:color w:val="FFFFFF" w:themeColor="background1"/>
              </w:rPr>
              <w:t xml:space="preserve">Date </w:t>
            </w:r>
          </w:p>
        </w:tc>
        <w:tc>
          <w:tcPr>
            <w:tcW w:w="2340" w:type="dxa"/>
            <w:vAlign w:val="center"/>
          </w:tcPr>
          <w:p w14:paraId="5AD3D00B" w14:textId="77777777" w:rsidR="001A4FE1" w:rsidRPr="005A7DE5" w:rsidRDefault="001A4FE1" w:rsidP="001A4FE1">
            <w:pPr>
              <w:bidi/>
              <w:spacing w:before="120" w:after="120"/>
              <w:ind w:left="0"/>
              <w:jc w:val="center"/>
              <w:rPr>
                <w:rFonts w:ascii="Arial" w:hAnsi="Arial" w:cs="Arial"/>
                <w:rtl/>
              </w:rPr>
            </w:pPr>
          </w:p>
        </w:tc>
      </w:tr>
    </w:tbl>
    <w:p w14:paraId="793FFE5B" w14:textId="77777777" w:rsidR="005A7DE5" w:rsidRDefault="005A7DE5" w:rsidP="005A7DE5">
      <w:pPr>
        <w:bidi/>
      </w:pPr>
    </w:p>
    <w:tbl>
      <w:tblPr>
        <w:bidiVisual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618"/>
        <w:gridCol w:w="2969"/>
        <w:gridCol w:w="4801"/>
        <w:gridCol w:w="2155"/>
        <w:gridCol w:w="2357"/>
        <w:gridCol w:w="2468"/>
      </w:tblGrid>
      <w:tr w:rsidR="00C0169D" w:rsidRPr="00D84A6B" w14:paraId="0A9ACC1F" w14:textId="77777777" w:rsidTr="00C0169D">
        <w:trPr>
          <w:trHeight w:val="1122"/>
        </w:trPr>
        <w:tc>
          <w:tcPr>
            <w:tcW w:w="201" w:type="pct"/>
            <w:tcBorders>
              <w:top w:val="double" w:sz="4" w:space="0" w:color="auto"/>
              <w:bottom w:val="double" w:sz="4" w:space="0" w:color="auto"/>
            </w:tcBorders>
            <w:shd w:val="clear" w:color="auto" w:fill="DFDFDF" w:themeFill="background2" w:themeFillShade="E6"/>
            <w:vAlign w:val="center"/>
          </w:tcPr>
          <w:p w14:paraId="270DE990" w14:textId="77777777" w:rsidR="00C0169D" w:rsidRPr="00AE682F" w:rsidRDefault="00C0169D" w:rsidP="00C0169D">
            <w:pPr>
              <w:bidi/>
              <w:ind w:left="0"/>
              <w:jc w:val="center"/>
              <w:rPr>
                <w:rFonts w:ascii="SF Sultan" w:hAnsi="SF Sultan" w:cs="SF Sultan"/>
                <w:sz w:val="22"/>
                <w:szCs w:val="22"/>
                <w:rtl/>
              </w:rPr>
            </w:pPr>
            <w:r w:rsidRPr="00AE682F">
              <w:rPr>
                <w:rFonts w:ascii="SF Sultan" w:hAnsi="SF Sultan" w:cs="SF Sultan"/>
                <w:sz w:val="22"/>
                <w:szCs w:val="22"/>
                <w:rtl/>
              </w:rPr>
              <w:t>م</w:t>
            </w:r>
          </w:p>
          <w:p w14:paraId="5BC60091" w14:textId="77777777" w:rsidR="00C0169D" w:rsidRPr="00AE682F" w:rsidRDefault="00C0169D" w:rsidP="00C0169D">
            <w:pPr>
              <w:bidi/>
              <w:ind w:left="0"/>
              <w:jc w:val="center"/>
              <w:rPr>
                <w:sz w:val="22"/>
                <w:szCs w:val="22"/>
              </w:rPr>
            </w:pPr>
            <w:r w:rsidRPr="00AE682F">
              <w:rPr>
                <w:sz w:val="22"/>
                <w:szCs w:val="22"/>
              </w:rPr>
              <w:t>Sr.</w:t>
            </w:r>
          </w:p>
        </w:tc>
        <w:tc>
          <w:tcPr>
            <w:tcW w:w="966" w:type="pct"/>
            <w:tcBorders>
              <w:top w:val="double" w:sz="4" w:space="0" w:color="auto"/>
              <w:bottom w:val="double" w:sz="4" w:space="0" w:color="auto"/>
            </w:tcBorders>
            <w:shd w:val="clear" w:color="auto" w:fill="DFDFDF" w:themeFill="background2" w:themeFillShade="E6"/>
            <w:vAlign w:val="center"/>
          </w:tcPr>
          <w:p w14:paraId="5610B0E9" w14:textId="77777777" w:rsidR="00C0169D" w:rsidRPr="00AE682F" w:rsidRDefault="00C0169D" w:rsidP="00C0169D">
            <w:pPr>
              <w:bidi/>
              <w:ind w:left="0"/>
              <w:jc w:val="center"/>
              <w:rPr>
                <w:rFonts w:ascii="SF Sultan" w:hAnsi="SF Sultan" w:cs="SF Sultan"/>
                <w:sz w:val="22"/>
                <w:szCs w:val="22"/>
              </w:rPr>
            </w:pPr>
            <w:r w:rsidRPr="00AE682F">
              <w:rPr>
                <w:rFonts w:ascii="SF Sultan" w:hAnsi="SF Sultan" w:cs="SF Sultan" w:hint="cs"/>
                <w:sz w:val="22"/>
                <w:szCs w:val="22"/>
                <w:rtl/>
              </w:rPr>
              <w:t xml:space="preserve">البند </w:t>
            </w:r>
          </w:p>
          <w:p w14:paraId="595FCC9C" w14:textId="77777777" w:rsidR="00C0169D" w:rsidRPr="00AE682F" w:rsidRDefault="00C0169D" w:rsidP="00C0169D">
            <w:pPr>
              <w:bidi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682F">
              <w:rPr>
                <w:rFonts w:ascii="SF Sultan" w:hAnsi="SF Sultan" w:cs="SF Sultan" w:hint="cs"/>
                <w:sz w:val="22"/>
                <w:szCs w:val="22"/>
                <w:rtl/>
              </w:rPr>
              <w:t xml:space="preserve"> </w:t>
            </w:r>
            <w:r w:rsidRPr="00AE682F">
              <w:rPr>
                <w:rFonts w:asciiTheme="minorHAnsi" w:hAnsiTheme="minorHAnsi" w:cstheme="minorHAnsi"/>
                <w:sz w:val="22"/>
                <w:szCs w:val="22"/>
              </w:rPr>
              <w:t xml:space="preserve">Subject </w:t>
            </w:r>
          </w:p>
        </w:tc>
        <w:tc>
          <w:tcPr>
            <w:tcW w:w="1562" w:type="pct"/>
            <w:tcBorders>
              <w:top w:val="double" w:sz="4" w:space="0" w:color="auto"/>
              <w:bottom w:val="double" w:sz="4" w:space="0" w:color="auto"/>
            </w:tcBorders>
            <w:shd w:val="clear" w:color="auto" w:fill="DFDFDF" w:themeFill="background2" w:themeFillShade="E6"/>
            <w:vAlign w:val="center"/>
          </w:tcPr>
          <w:p w14:paraId="4B396113" w14:textId="77777777" w:rsidR="00C0169D" w:rsidRPr="00AE682F" w:rsidRDefault="00C0169D" w:rsidP="00C0169D">
            <w:pPr>
              <w:bidi/>
              <w:ind w:left="0"/>
              <w:jc w:val="center"/>
              <w:rPr>
                <w:rFonts w:ascii="SF Sultan" w:hAnsi="SF Sultan" w:cs="SF Sultan"/>
                <w:sz w:val="22"/>
                <w:szCs w:val="22"/>
              </w:rPr>
            </w:pPr>
            <w:r w:rsidRPr="00AE682F">
              <w:rPr>
                <w:rFonts w:ascii="SF Sultan" w:hAnsi="SF Sultan" w:cs="SF Sultan" w:hint="cs"/>
                <w:sz w:val="22"/>
                <w:szCs w:val="22"/>
                <w:rtl/>
              </w:rPr>
              <w:t xml:space="preserve">التوجية / الإقرار  </w:t>
            </w:r>
          </w:p>
          <w:p w14:paraId="734DFF06" w14:textId="77777777" w:rsidR="00C0169D" w:rsidRPr="00AE682F" w:rsidRDefault="00C0169D" w:rsidP="00C0169D">
            <w:pPr>
              <w:bidi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682F">
              <w:rPr>
                <w:rFonts w:asciiTheme="minorHAnsi" w:hAnsiTheme="minorHAnsi" w:cstheme="minorHAnsi"/>
                <w:sz w:val="22"/>
                <w:szCs w:val="22"/>
              </w:rPr>
              <w:t xml:space="preserve">Decision  </w:t>
            </w:r>
          </w:p>
        </w:tc>
        <w:tc>
          <w:tcPr>
            <w:tcW w:w="701" w:type="pct"/>
            <w:tcBorders>
              <w:top w:val="double" w:sz="4" w:space="0" w:color="auto"/>
              <w:bottom w:val="double" w:sz="4" w:space="0" w:color="auto"/>
            </w:tcBorders>
            <w:shd w:val="clear" w:color="auto" w:fill="DFDFDF" w:themeFill="background2" w:themeFillShade="E6"/>
            <w:vAlign w:val="center"/>
          </w:tcPr>
          <w:p w14:paraId="123D8351" w14:textId="77777777" w:rsidR="00C0169D" w:rsidRPr="00AE682F" w:rsidRDefault="00C0169D" w:rsidP="00C0169D">
            <w:pPr>
              <w:bidi/>
              <w:ind w:left="0"/>
              <w:jc w:val="center"/>
              <w:rPr>
                <w:rFonts w:ascii="SF Sultan" w:hAnsi="SF Sultan" w:cs="SF Sultan"/>
                <w:sz w:val="22"/>
                <w:szCs w:val="22"/>
              </w:rPr>
            </w:pPr>
            <w:r w:rsidRPr="00AE682F">
              <w:rPr>
                <w:rFonts w:ascii="SF Sultan" w:hAnsi="SF Sultan" w:cs="SF Sultan"/>
                <w:sz w:val="22"/>
                <w:szCs w:val="22"/>
                <w:rtl/>
              </w:rPr>
              <w:t>المس</w:t>
            </w:r>
            <w:r w:rsidRPr="00AE682F">
              <w:rPr>
                <w:rFonts w:ascii="SF Sultan" w:hAnsi="SF Sultan" w:cs="SF Sultan" w:hint="cs"/>
                <w:sz w:val="22"/>
                <w:szCs w:val="22"/>
                <w:rtl/>
              </w:rPr>
              <w:t>ؤ</w:t>
            </w:r>
            <w:r w:rsidRPr="00AE682F">
              <w:rPr>
                <w:rFonts w:ascii="SF Sultan" w:hAnsi="SF Sultan" w:cs="SF Sultan"/>
                <w:sz w:val="22"/>
                <w:szCs w:val="22"/>
                <w:rtl/>
              </w:rPr>
              <w:t>ولي</w:t>
            </w:r>
            <w:r w:rsidRPr="00AE682F">
              <w:rPr>
                <w:rFonts w:ascii="SF Sultan" w:hAnsi="SF Sultan" w:cs="SF Sultan" w:hint="cs"/>
                <w:sz w:val="22"/>
                <w:szCs w:val="22"/>
                <w:rtl/>
              </w:rPr>
              <w:t>ة</w:t>
            </w:r>
          </w:p>
          <w:p w14:paraId="5CE370E6" w14:textId="77777777" w:rsidR="00C0169D" w:rsidRPr="00AE682F" w:rsidRDefault="00C0169D" w:rsidP="00C0169D">
            <w:pPr>
              <w:bidi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  <w:rtl/>
              </w:rPr>
            </w:pPr>
            <w:r w:rsidRPr="00AE682F">
              <w:rPr>
                <w:rFonts w:asciiTheme="minorHAnsi" w:hAnsiTheme="minorHAnsi" w:cstheme="minorHAnsi"/>
                <w:sz w:val="22"/>
                <w:szCs w:val="22"/>
              </w:rPr>
              <w:t>Responsibility</w:t>
            </w:r>
          </w:p>
        </w:tc>
        <w:tc>
          <w:tcPr>
            <w:tcW w:w="767" w:type="pct"/>
            <w:tcBorders>
              <w:top w:val="double" w:sz="4" w:space="0" w:color="auto"/>
              <w:bottom w:val="double" w:sz="4" w:space="0" w:color="auto"/>
            </w:tcBorders>
            <w:shd w:val="clear" w:color="auto" w:fill="DFDFDF" w:themeFill="background2" w:themeFillShade="E6"/>
            <w:vAlign w:val="center"/>
          </w:tcPr>
          <w:p w14:paraId="1C6F036B" w14:textId="77777777" w:rsidR="00C0169D" w:rsidRPr="00AE682F" w:rsidRDefault="00C0169D" w:rsidP="00C0169D">
            <w:pPr>
              <w:bidi/>
              <w:ind w:left="0"/>
              <w:jc w:val="center"/>
              <w:rPr>
                <w:rFonts w:ascii="SF Sultan" w:hAnsi="SF Sultan" w:cs="SF Sultan"/>
                <w:sz w:val="22"/>
                <w:szCs w:val="22"/>
              </w:rPr>
            </w:pPr>
            <w:r w:rsidRPr="00AE682F">
              <w:rPr>
                <w:rFonts w:ascii="SF Sultan" w:hAnsi="SF Sultan" w:cs="SF Sultan"/>
                <w:sz w:val="22"/>
                <w:szCs w:val="22"/>
                <w:rtl/>
              </w:rPr>
              <w:t>تاريخ التنفيذ</w:t>
            </w:r>
          </w:p>
          <w:p w14:paraId="69E2EDDF" w14:textId="77777777" w:rsidR="00C0169D" w:rsidRPr="00AE682F" w:rsidRDefault="00C0169D" w:rsidP="00C0169D">
            <w:pPr>
              <w:bidi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  <w:rtl/>
              </w:rPr>
            </w:pPr>
            <w:r w:rsidRPr="00AE682F">
              <w:rPr>
                <w:rFonts w:asciiTheme="minorHAnsi" w:hAnsiTheme="minorHAnsi" w:cstheme="minorHAnsi"/>
                <w:sz w:val="22"/>
                <w:szCs w:val="22"/>
              </w:rPr>
              <w:t>Execution Date</w:t>
            </w:r>
          </w:p>
        </w:tc>
        <w:tc>
          <w:tcPr>
            <w:tcW w:w="803" w:type="pct"/>
            <w:tcBorders>
              <w:top w:val="double" w:sz="4" w:space="0" w:color="auto"/>
              <w:bottom w:val="double" w:sz="4" w:space="0" w:color="auto"/>
            </w:tcBorders>
            <w:shd w:val="clear" w:color="auto" w:fill="DFDFDF" w:themeFill="background2" w:themeFillShade="E6"/>
            <w:vAlign w:val="center"/>
          </w:tcPr>
          <w:p w14:paraId="41CC6139" w14:textId="77777777" w:rsidR="00C0169D" w:rsidRPr="00AE682F" w:rsidRDefault="00C0169D" w:rsidP="00C0169D">
            <w:pPr>
              <w:bidi/>
              <w:ind w:left="0"/>
              <w:jc w:val="center"/>
              <w:rPr>
                <w:rFonts w:ascii="SF Sultan" w:hAnsi="SF Sultan" w:cs="SF Sultan"/>
                <w:sz w:val="22"/>
                <w:szCs w:val="22"/>
              </w:rPr>
            </w:pPr>
            <w:r w:rsidRPr="00AE682F">
              <w:rPr>
                <w:rFonts w:ascii="SF Sultan" w:hAnsi="SF Sultan" w:cs="SF Sultan"/>
                <w:sz w:val="22"/>
                <w:szCs w:val="22"/>
                <w:rtl/>
              </w:rPr>
              <w:t>ملاحظات</w:t>
            </w:r>
          </w:p>
          <w:p w14:paraId="58BAA00C" w14:textId="77777777" w:rsidR="00C0169D" w:rsidRPr="00AE682F" w:rsidRDefault="00C0169D" w:rsidP="00C0169D">
            <w:pPr>
              <w:bidi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  <w:rtl/>
              </w:rPr>
            </w:pPr>
            <w:r w:rsidRPr="00AE682F">
              <w:rPr>
                <w:rFonts w:asciiTheme="minorHAnsi" w:hAnsiTheme="minorHAnsi" w:cstheme="minorHAnsi"/>
                <w:sz w:val="22"/>
                <w:szCs w:val="22"/>
              </w:rPr>
              <w:t>Remarks</w:t>
            </w:r>
          </w:p>
        </w:tc>
      </w:tr>
      <w:tr w:rsidR="00C0169D" w:rsidRPr="00D84A6B" w14:paraId="6A228983" w14:textId="77777777" w:rsidTr="00C0169D">
        <w:trPr>
          <w:trHeight w:val="432"/>
        </w:trPr>
        <w:tc>
          <w:tcPr>
            <w:tcW w:w="201" w:type="pct"/>
            <w:tcBorders>
              <w:top w:val="double" w:sz="4" w:space="0" w:color="auto"/>
            </w:tcBorders>
            <w:vAlign w:val="center"/>
          </w:tcPr>
          <w:p w14:paraId="6F9579FB" w14:textId="77777777" w:rsidR="00C0169D" w:rsidRPr="00AE682F" w:rsidRDefault="00C0169D" w:rsidP="00C0169D">
            <w:pPr>
              <w:numPr>
                <w:ilvl w:val="0"/>
                <w:numId w:val="5"/>
              </w:numPr>
              <w:bidi/>
              <w:spacing w:before="120" w:after="120"/>
              <w:ind w:left="357" w:hanging="357"/>
              <w:jc w:val="left"/>
              <w:rPr>
                <w:sz w:val="22"/>
                <w:szCs w:val="22"/>
                <w:rtl/>
              </w:rPr>
            </w:pPr>
          </w:p>
        </w:tc>
        <w:tc>
          <w:tcPr>
            <w:tcW w:w="966" w:type="pct"/>
            <w:tcBorders>
              <w:top w:val="double" w:sz="4" w:space="0" w:color="auto"/>
            </w:tcBorders>
            <w:vAlign w:val="center"/>
          </w:tcPr>
          <w:p w14:paraId="54757F47" w14:textId="77777777" w:rsidR="00C0169D" w:rsidRDefault="00C0169D" w:rsidP="00C0169D">
            <w:pPr>
              <w:bidi/>
              <w:spacing w:before="120" w:after="120"/>
              <w:ind w:left="0"/>
              <w:jc w:val="left"/>
              <w:rPr>
                <w:rtl/>
              </w:rPr>
            </w:pPr>
          </w:p>
        </w:tc>
        <w:tc>
          <w:tcPr>
            <w:tcW w:w="1562" w:type="pct"/>
            <w:tcBorders>
              <w:top w:val="double" w:sz="4" w:space="0" w:color="auto"/>
            </w:tcBorders>
            <w:vAlign w:val="center"/>
          </w:tcPr>
          <w:p w14:paraId="3AA0B29E" w14:textId="77777777" w:rsidR="00C0169D" w:rsidRDefault="00C0169D" w:rsidP="00C0169D">
            <w:pPr>
              <w:bidi/>
              <w:spacing w:before="120" w:after="120"/>
              <w:ind w:left="0"/>
              <w:jc w:val="left"/>
              <w:rPr>
                <w:rtl/>
              </w:rPr>
            </w:pPr>
          </w:p>
        </w:tc>
        <w:tc>
          <w:tcPr>
            <w:tcW w:w="701" w:type="pct"/>
            <w:tcBorders>
              <w:top w:val="double" w:sz="4" w:space="0" w:color="auto"/>
            </w:tcBorders>
            <w:vAlign w:val="center"/>
          </w:tcPr>
          <w:p w14:paraId="41F1197C" w14:textId="77777777" w:rsidR="00C0169D" w:rsidRDefault="00C0169D" w:rsidP="00C0169D">
            <w:pPr>
              <w:bidi/>
              <w:spacing w:before="120" w:after="120"/>
              <w:ind w:left="0"/>
              <w:jc w:val="left"/>
              <w:rPr>
                <w:rtl/>
              </w:rPr>
            </w:pPr>
          </w:p>
        </w:tc>
        <w:tc>
          <w:tcPr>
            <w:tcW w:w="767" w:type="pct"/>
            <w:tcBorders>
              <w:top w:val="double" w:sz="4" w:space="0" w:color="auto"/>
            </w:tcBorders>
            <w:vAlign w:val="center"/>
          </w:tcPr>
          <w:p w14:paraId="596B8BD4" w14:textId="77777777" w:rsidR="00C0169D" w:rsidRPr="00CD6FE4" w:rsidRDefault="00C0169D" w:rsidP="00C0169D">
            <w:pPr>
              <w:bidi/>
              <w:spacing w:before="120" w:after="120"/>
              <w:ind w:left="0"/>
              <w:jc w:val="left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803" w:type="pct"/>
            <w:tcBorders>
              <w:top w:val="double" w:sz="4" w:space="0" w:color="auto"/>
            </w:tcBorders>
            <w:vAlign w:val="center"/>
          </w:tcPr>
          <w:p w14:paraId="0DE01F6E" w14:textId="77777777" w:rsidR="00C0169D" w:rsidRPr="00CD6FE4" w:rsidRDefault="00C0169D" w:rsidP="00C0169D">
            <w:pPr>
              <w:bidi/>
              <w:spacing w:before="120" w:after="120"/>
              <w:ind w:left="0"/>
              <w:jc w:val="left"/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R="00C0169D" w:rsidRPr="00D84A6B" w14:paraId="26F02CE9" w14:textId="77777777" w:rsidTr="00C0169D">
        <w:trPr>
          <w:trHeight w:val="432"/>
        </w:trPr>
        <w:tc>
          <w:tcPr>
            <w:tcW w:w="201" w:type="pct"/>
            <w:vAlign w:val="center"/>
          </w:tcPr>
          <w:p w14:paraId="4A025C87" w14:textId="77777777" w:rsidR="00C0169D" w:rsidRPr="00AE682F" w:rsidRDefault="00C0169D" w:rsidP="00C0169D">
            <w:pPr>
              <w:numPr>
                <w:ilvl w:val="0"/>
                <w:numId w:val="5"/>
              </w:numPr>
              <w:bidi/>
              <w:spacing w:before="120" w:after="120"/>
              <w:ind w:left="357" w:hanging="357"/>
              <w:jc w:val="left"/>
              <w:rPr>
                <w:sz w:val="22"/>
                <w:szCs w:val="22"/>
                <w:rtl/>
              </w:rPr>
            </w:pPr>
          </w:p>
        </w:tc>
        <w:tc>
          <w:tcPr>
            <w:tcW w:w="966" w:type="pct"/>
            <w:vAlign w:val="center"/>
          </w:tcPr>
          <w:p w14:paraId="57A47D22" w14:textId="77777777" w:rsidR="00C0169D" w:rsidRPr="00D84A6B" w:rsidRDefault="00C0169D" w:rsidP="00C0169D">
            <w:pPr>
              <w:bidi/>
              <w:spacing w:before="120" w:after="120"/>
              <w:ind w:left="0"/>
              <w:jc w:val="left"/>
              <w:rPr>
                <w:sz w:val="28"/>
                <w:szCs w:val="28"/>
                <w:rtl/>
              </w:rPr>
            </w:pPr>
          </w:p>
        </w:tc>
        <w:tc>
          <w:tcPr>
            <w:tcW w:w="1562" w:type="pct"/>
            <w:vAlign w:val="center"/>
          </w:tcPr>
          <w:p w14:paraId="5C61763D" w14:textId="77777777" w:rsidR="00C0169D" w:rsidRPr="00D84A6B" w:rsidRDefault="00C0169D" w:rsidP="00C0169D">
            <w:pPr>
              <w:bidi/>
              <w:spacing w:before="120" w:after="120"/>
              <w:ind w:left="0"/>
              <w:jc w:val="left"/>
              <w:rPr>
                <w:sz w:val="28"/>
                <w:szCs w:val="28"/>
                <w:rtl/>
              </w:rPr>
            </w:pPr>
          </w:p>
        </w:tc>
        <w:tc>
          <w:tcPr>
            <w:tcW w:w="701" w:type="pct"/>
            <w:vAlign w:val="center"/>
          </w:tcPr>
          <w:p w14:paraId="2201E9CA" w14:textId="77777777" w:rsidR="00C0169D" w:rsidRPr="00D84A6B" w:rsidRDefault="00C0169D" w:rsidP="00C0169D">
            <w:pPr>
              <w:bidi/>
              <w:spacing w:before="120" w:after="120"/>
              <w:ind w:left="0"/>
              <w:jc w:val="left"/>
              <w:rPr>
                <w:sz w:val="28"/>
                <w:szCs w:val="28"/>
                <w:rtl/>
              </w:rPr>
            </w:pPr>
          </w:p>
        </w:tc>
        <w:tc>
          <w:tcPr>
            <w:tcW w:w="767" w:type="pct"/>
            <w:vAlign w:val="center"/>
          </w:tcPr>
          <w:p w14:paraId="3E72A5E0" w14:textId="77777777" w:rsidR="00C0169D" w:rsidRPr="009D01C1" w:rsidRDefault="00C0169D" w:rsidP="00C0169D">
            <w:pPr>
              <w:bidi/>
              <w:spacing w:before="120" w:after="120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803" w:type="pct"/>
            <w:vAlign w:val="center"/>
          </w:tcPr>
          <w:p w14:paraId="4F5264C1" w14:textId="77777777" w:rsidR="00C0169D" w:rsidRPr="00CD6FE4" w:rsidRDefault="00C0169D" w:rsidP="00C0169D">
            <w:pPr>
              <w:bidi/>
              <w:spacing w:before="120" w:after="120"/>
              <w:ind w:left="0"/>
              <w:jc w:val="left"/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R="00C0169D" w:rsidRPr="00D84A6B" w14:paraId="60227FF7" w14:textId="77777777" w:rsidTr="00C0169D">
        <w:trPr>
          <w:trHeight w:val="432"/>
        </w:trPr>
        <w:tc>
          <w:tcPr>
            <w:tcW w:w="201" w:type="pct"/>
            <w:vAlign w:val="center"/>
          </w:tcPr>
          <w:p w14:paraId="66F7B697" w14:textId="77777777" w:rsidR="00C0169D" w:rsidRPr="00AE682F" w:rsidRDefault="00C0169D" w:rsidP="00C0169D">
            <w:pPr>
              <w:numPr>
                <w:ilvl w:val="0"/>
                <w:numId w:val="5"/>
              </w:numPr>
              <w:bidi/>
              <w:spacing w:before="120" w:after="120"/>
              <w:ind w:left="357" w:hanging="357"/>
              <w:jc w:val="left"/>
              <w:rPr>
                <w:sz w:val="22"/>
                <w:szCs w:val="22"/>
                <w:rtl/>
              </w:rPr>
            </w:pPr>
          </w:p>
        </w:tc>
        <w:tc>
          <w:tcPr>
            <w:tcW w:w="966" w:type="pct"/>
            <w:vAlign w:val="center"/>
          </w:tcPr>
          <w:p w14:paraId="4824B7CA" w14:textId="77777777" w:rsidR="00C0169D" w:rsidRPr="00D84A6B" w:rsidRDefault="00C0169D" w:rsidP="00C0169D">
            <w:pPr>
              <w:bidi/>
              <w:spacing w:before="120" w:after="120"/>
              <w:ind w:left="0"/>
              <w:jc w:val="left"/>
              <w:rPr>
                <w:sz w:val="28"/>
                <w:szCs w:val="28"/>
                <w:rtl/>
              </w:rPr>
            </w:pPr>
          </w:p>
        </w:tc>
        <w:tc>
          <w:tcPr>
            <w:tcW w:w="1562" w:type="pct"/>
            <w:vAlign w:val="center"/>
          </w:tcPr>
          <w:p w14:paraId="43ABA0AA" w14:textId="77777777" w:rsidR="00C0169D" w:rsidRPr="00D84A6B" w:rsidRDefault="00C0169D" w:rsidP="00C0169D">
            <w:pPr>
              <w:bidi/>
              <w:spacing w:before="120" w:after="120"/>
              <w:ind w:left="0"/>
              <w:jc w:val="left"/>
              <w:rPr>
                <w:sz w:val="28"/>
                <w:szCs w:val="28"/>
                <w:rtl/>
              </w:rPr>
            </w:pPr>
          </w:p>
        </w:tc>
        <w:tc>
          <w:tcPr>
            <w:tcW w:w="701" w:type="pct"/>
            <w:vAlign w:val="center"/>
          </w:tcPr>
          <w:p w14:paraId="2A3F8342" w14:textId="77777777" w:rsidR="00C0169D" w:rsidRPr="00D84A6B" w:rsidRDefault="00C0169D" w:rsidP="00C0169D">
            <w:pPr>
              <w:bidi/>
              <w:spacing w:before="120" w:after="120"/>
              <w:ind w:left="0"/>
              <w:jc w:val="left"/>
              <w:rPr>
                <w:sz w:val="28"/>
                <w:szCs w:val="28"/>
                <w:rtl/>
              </w:rPr>
            </w:pPr>
          </w:p>
        </w:tc>
        <w:tc>
          <w:tcPr>
            <w:tcW w:w="767" w:type="pct"/>
            <w:vAlign w:val="center"/>
          </w:tcPr>
          <w:p w14:paraId="619B4B39" w14:textId="77777777" w:rsidR="00C0169D" w:rsidRPr="009D01C1" w:rsidRDefault="00C0169D" w:rsidP="00C0169D">
            <w:pPr>
              <w:bidi/>
              <w:spacing w:before="120" w:after="120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803" w:type="pct"/>
            <w:vAlign w:val="center"/>
          </w:tcPr>
          <w:p w14:paraId="1DA1B827" w14:textId="77777777" w:rsidR="00C0169D" w:rsidRPr="00CD6FE4" w:rsidRDefault="00C0169D" w:rsidP="00C0169D">
            <w:pPr>
              <w:bidi/>
              <w:spacing w:before="120" w:after="120"/>
              <w:ind w:left="0"/>
              <w:jc w:val="left"/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R="00C0169D" w:rsidRPr="00D84A6B" w14:paraId="6E2799DF" w14:textId="77777777" w:rsidTr="00C0169D">
        <w:trPr>
          <w:trHeight w:val="432"/>
        </w:trPr>
        <w:tc>
          <w:tcPr>
            <w:tcW w:w="201" w:type="pct"/>
            <w:vAlign w:val="center"/>
          </w:tcPr>
          <w:p w14:paraId="269411BB" w14:textId="77777777" w:rsidR="00C0169D" w:rsidRPr="00AE682F" w:rsidRDefault="00C0169D" w:rsidP="00C0169D">
            <w:pPr>
              <w:numPr>
                <w:ilvl w:val="0"/>
                <w:numId w:val="5"/>
              </w:numPr>
              <w:bidi/>
              <w:spacing w:before="120" w:after="120"/>
              <w:ind w:left="357" w:hanging="357"/>
              <w:jc w:val="left"/>
              <w:rPr>
                <w:sz w:val="22"/>
                <w:szCs w:val="22"/>
                <w:rtl/>
              </w:rPr>
            </w:pPr>
          </w:p>
        </w:tc>
        <w:tc>
          <w:tcPr>
            <w:tcW w:w="966" w:type="pct"/>
            <w:vAlign w:val="center"/>
          </w:tcPr>
          <w:p w14:paraId="1978F519" w14:textId="77777777" w:rsidR="00C0169D" w:rsidRPr="00D84A6B" w:rsidRDefault="00C0169D" w:rsidP="00C0169D">
            <w:pPr>
              <w:bidi/>
              <w:spacing w:before="120" w:after="120"/>
              <w:ind w:left="0"/>
              <w:jc w:val="left"/>
              <w:rPr>
                <w:sz w:val="28"/>
                <w:szCs w:val="28"/>
                <w:rtl/>
              </w:rPr>
            </w:pPr>
          </w:p>
        </w:tc>
        <w:tc>
          <w:tcPr>
            <w:tcW w:w="1562" w:type="pct"/>
            <w:vAlign w:val="center"/>
          </w:tcPr>
          <w:p w14:paraId="505F8278" w14:textId="77777777" w:rsidR="00C0169D" w:rsidRPr="00D84A6B" w:rsidRDefault="00C0169D" w:rsidP="00C0169D">
            <w:pPr>
              <w:bidi/>
              <w:spacing w:before="120" w:after="120"/>
              <w:ind w:left="0"/>
              <w:jc w:val="left"/>
              <w:rPr>
                <w:sz w:val="28"/>
                <w:szCs w:val="28"/>
                <w:rtl/>
              </w:rPr>
            </w:pPr>
          </w:p>
        </w:tc>
        <w:tc>
          <w:tcPr>
            <w:tcW w:w="701" w:type="pct"/>
            <w:vAlign w:val="center"/>
          </w:tcPr>
          <w:p w14:paraId="7B1D0CE2" w14:textId="77777777" w:rsidR="00C0169D" w:rsidRPr="00D84A6B" w:rsidRDefault="00C0169D" w:rsidP="00C0169D">
            <w:pPr>
              <w:bidi/>
              <w:spacing w:before="120" w:after="120"/>
              <w:ind w:left="0"/>
              <w:jc w:val="left"/>
              <w:rPr>
                <w:sz w:val="28"/>
                <w:szCs w:val="28"/>
                <w:rtl/>
              </w:rPr>
            </w:pPr>
          </w:p>
        </w:tc>
        <w:tc>
          <w:tcPr>
            <w:tcW w:w="767" w:type="pct"/>
            <w:vAlign w:val="center"/>
          </w:tcPr>
          <w:p w14:paraId="24842B65" w14:textId="77777777" w:rsidR="00C0169D" w:rsidRPr="009D01C1" w:rsidRDefault="00C0169D" w:rsidP="00C0169D">
            <w:pPr>
              <w:bidi/>
              <w:spacing w:before="120" w:after="120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803" w:type="pct"/>
            <w:vAlign w:val="center"/>
          </w:tcPr>
          <w:p w14:paraId="7D818DBD" w14:textId="77777777" w:rsidR="00C0169D" w:rsidRPr="00CD6FE4" w:rsidRDefault="00C0169D" w:rsidP="00C0169D">
            <w:pPr>
              <w:bidi/>
              <w:spacing w:before="120" w:after="120"/>
              <w:ind w:left="0"/>
              <w:jc w:val="left"/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R="00C0169D" w:rsidRPr="00D84A6B" w14:paraId="7717144C" w14:textId="77777777" w:rsidTr="00C0169D">
        <w:trPr>
          <w:trHeight w:val="432"/>
        </w:trPr>
        <w:tc>
          <w:tcPr>
            <w:tcW w:w="201" w:type="pct"/>
            <w:vAlign w:val="center"/>
          </w:tcPr>
          <w:p w14:paraId="0046F6ED" w14:textId="77777777" w:rsidR="00C0169D" w:rsidRPr="00AE682F" w:rsidRDefault="00C0169D" w:rsidP="00C0169D">
            <w:pPr>
              <w:numPr>
                <w:ilvl w:val="0"/>
                <w:numId w:val="5"/>
              </w:numPr>
              <w:bidi/>
              <w:spacing w:before="120" w:after="120"/>
              <w:ind w:left="357" w:hanging="357"/>
              <w:jc w:val="left"/>
              <w:rPr>
                <w:sz w:val="22"/>
                <w:szCs w:val="22"/>
                <w:rtl/>
              </w:rPr>
            </w:pPr>
          </w:p>
        </w:tc>
        <w:tc>
          <w:tcPr>
            <w:tcW w:w="966" w:type="pct"/>
            <w:vAlign w:val="center"/>
          </w:tcPr>
          <w:p w14:paraId="3D7B9FC4" w14:textId="77777777" w:rsidR="00C0169D" w:rsidRPr="00D84A6B" w:rsidRDefault="00C0169D" w:rsidP="00C0169D">
            <w:pPr>
              <w:bidi/>
              <w:spacing w:before="120" w:after="120"/>
              <w:ind w:left="0"/>
              <w:jc w:val="left"/>
              <w:rPr>
                <w:sz w:val="28"/>
                <w:szCs w:val="28"/>
                <w:rtl/>
              </w:rPr>
            </w:pPr>
          </w:p>
        </w:tc>
        <w:tc>
          <w:tcPr>
            <w:tcW w:w="1562" w:type="pct"/>
            <w:vAlign w:val="center"/>
          </w:tcPr>
          <w:p w14:paraId="4AACE87D" w14:textId="77777777" w:rsidR="00C0169D" w:rsidRPr="00D84A6B" w:rsidRDefault="00C0169D" w:rsidP="00C0169D">
            <w:pPr>
              <w:bidi/>
              <w:spacing w:before="120" w:after="120"/>
              <w:ind w:left="0"/>
              <w:jc w:val="left"/>
              <w:rPr>
                <w:sz w:val="28"/>
                <w:szCs w:val="28"/>
                <w:rtl/>
              </w:rPr>
            </w:pPr>
          </w:p>
        </w:tc>
        <w:tc>
          <w:tcPr>
            <w:tcW w:w="701" w:type="pct"/>
            <w:vAlign w:val="center"/>
          </w:tcPr>
          <w:p w14:paraId="665FD3CE" w14:textId="77777777" w:rsidR="00C0169D" w:rsidRPr="00D84A6B" w:rsidRDefault="00C0169D" w:rsidP="00C0169D">
            <w:pPr>
              <w:bidi/>
              <w:spacing w:before="120" w:after="120"/>
              <w:ind w:left="0"/>
              <w:jc w:val="left"/>
              <w:rPr>
                <w:sz w:val="28"/>
                <w:szCs w:val="28"/>
                <w:rtl/>
              </w:rPr>
            </w:pPr>
          </w:p>
        </w:tc>
        <w:tc>
          <w:tcPr>
            <w:tcW w:w="767" w:type="pct"/>
            <w:vAlign w:val="center"/>
          </w:tcPr>
          <w:p w14:paraId="054D8239" w14:textId="77777777" w:rsidR="00C0169D" w:rsidRPr="009D01C1" w:rsidRDefault="00C0169D" w:rsidP="00C0169D">
            <w:pPr>
              <w:bidi/>
              <w:spacing w:before="120" w:after="120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803" w:type="pct"/>
            <w:vAlign w:val="center"/>
          </w:tcPr>
          <w:p w14:paraId="098965E7" w14:textId="77777777" w:rsidR="00C0169D" w:rsidRPr="00CD6FE4" w:rsidRDefault="00C0169D" w:rsidP="00C0169D">
            <w:pPr>
              <w:bidi/>
              <w:spacing w:before="120" w:after="120"/>
              <w:ind w:left="0"/>
              <w:jc w:val="left"/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R="00C0169D" w:rsidRPr="00D84A6B" w14:paraId="625FA81C" w14:textId="77777777" w:rsidTr="00C0169D">
        <w:trPr>
          <w:trHeight w:val="432"/>
        </w:trPr>
        <w:tc>
          <w:tcPr>
            <w:tcW w:w="201" w:type="pct"/>
            <w:vAlign w:val="center"/>
          </w:tcPr>
          <w:p w14:paraId="4B72AF74" w14:textId="77777777" w:rsidR="00C0169D" w:rsidRPr="00AE682F" w:rsidRDefault="00C0169D" w:rsidP="00C0169D">
            <w:pPr>
              <w:numPr>
                <w:ilvl w:val="0"/>
                <w:numId w:val="5"/>
              </w:numPr>
              <w:bidi/>
              <w:spacing w:before="120" w:after="120"/>
              <w:ind w:left="357" w:hanging="357"/>
              <w:jc w:val="left"/>
              <w:rPr>
                <w:sz w:val="22"/>
                <w:szCs w:val="22"/>
                <w:rtl/>
              </w:rPr>
            </w:pPr>
          </w:p>
        </w:tc>
        <w:tc>
          <w:tcPr>
            <w:tcW w:w="966" w:type="pct"/>
            <w:vAlign w:val="center"/>
          </w:tcPr>
          <w:p w14:paraId="09C1DB1F" w14:textId="77777777" w:rsidR="00C0169D" w:rsidRPr="00D84A6B" w:rsidRDefault="00C0169D" w:rsidP="00C0169D">
            <w:pPr>
              <w:bidi/>
              <w:spacing w:before="120" w:after="120"/>
              <w:ind w:left="0"/>
              <w:jc w:val="left"/>
              <w:rPr>
                <w:sz w:val="28"/>
                <w:szCs w:val="28"/>
                <w:rtl/>
              </w:rPr>
            </w:pPr>
          </w:p>
        </w:tc>
        <w:tc>
          <w:tcPr>
            <w:tcW w:w="1562" w:type="pct"/>
            <w:vAlign w:val="center"/>
          </w:tcPr>
          <w:p w14:paraId="6CFFEFE7" w14:textId="77777777" w:rsidR="00C0169D" w:rsidRPr="00D84A6B" w:rsidRDefault="00C0169D" w:rsidP="00C0169D">
            <w:pPr>
              <w:bidi/>
              <w:spacing w:before="120" w:after="120"/>
              <w:ind w:left="0"/>
              <w:jc w:val="left"/>
              <w:rPr>
                <w:sz w:val="28"/>
                <w:szCs w:val="28"/>
                <w:rtl/>
              </w:rPr>
            </w:pPr>
          </w:p>
        </w:tc>
        <w:tc>
          <w:tcPr>
            <w:tcW w:w="701" w:type="pct"/>
            <w:vAlign w:val="center"/>
          </w:tcPr>
          <w:p w14:paraId="31A3613D" w14:textId="77777777" w:rsidR="00C0169D" w:rsidRPr="00D84A6B" w:rsidRDefault="00C0169D" w:rsidP="00C0169D">
            <w:pPr>
              <w:bidi/>
              <w:spacing w:before="120" w:after="120"/>
              <w:ind w:left="0"/>
              <w:jc w:val="left"/>
              <w:rPr>
                <w:sz w:val="28"/>
                <w:szCs w:val="28"/>
                <w:rtl/>
              </w:rPr>
            </w:pPr>
          </w:p>
        </w:tc>
        <w:tc>
          <w:tcPr>
            <w:tcW w:w="767" w:type="pct"/>
            <w:vAlign w:val="center"/>
          </w:tcPr>
          <w:p w14:paraId="63D61F6C" w14:textId="77777777" w:rsidR="00C0169D" w:rsidRPr="009D01C1" w:rsidRDefault="00C0169D" w:rsidP="00C0169D">
            <w:pPr>
              <w:bidi/>
              <w:spacing w:before="120" w:after="120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803" w:type="pct"/>
            <w:vAlign w:val="center"/>
          </w:tcPr>
          <w:p w14:paraId="28807044" w14:textId="77777777" w:rsidR="00C0169D" w:rsidRPr="006F35BA" w:rsidRDefault="00C0169D" w:rsidP="00C0169D">
            <w:pPr>
              <w:bidi/>
              <w:spacing w:before="120" w:after="120"/>
              <w:ind w:left="0"/>
              <w:jc w:val="left"/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R="00C0169D" w:rsidRPr="00D84A6B" w14:paraId="5DCB34B9" w14:textId="77777777" w:rsidTr="00C0169D">
        <w:trPr>
          <w:trHeight w:val="432"/>
        </w:trPr>
        <w:tc>
          <w:tcPr>
            <w:tcW w:w="201" w:type="pct"/>
            <w:vAlign w:val="center"/>
          </w:tcPr>
          <w:p w14:paraId="0AC117FC" w14:textId="77777777" w:rsidR="00C0169D" w:rsidRPr="00AE682F" w:rsidRDefault="00C0169D" w:rsidP="00C0169D">
            <w:pPr>
              <w:numPr>
                <w:ilvl w:val="0"/>
                <w:numId w:val="5"/>
              </w:numPr>
              <w:bidi/>
              <w:spacing w:before="120" w:after="120"/>
              <w:ind w:left="357" w:hanging="357"/>
              <w:jc w:val="left"/>
              <w:rPr>
                <w:sz w:val="22"/>
                <w:szCs w:val="22"/>
                <w:rtl/>
              </w:rPr>
            </w:pPr>
          </w:p>
        </w:tc>
        <w:tc>
          <w:tcPr>
            <w:tcW w:w="966" w:type="pct"/>
            <w:vAlign w:val="center"/>
          </w:tcPr>
          <w:p w14:paraId="2CC1E1E9" w14:textId="77777777" w:rsidR="00C0169D" w:rsidRPr="00D84A6B" w:rsidRDefault="00C0169D" w:rsidP="00C0169D">
            <w:pPr>
              <w:bidi/>
              <w:spacing w:before="120" w:after="120"/>
              <w:ind w:left="0"/>
              <w:jc w:val="left"/>
              <w:rPr>
                <w:sz w:val="28"/>
                <w:szCs w:val="28"/>
                <w:rtl/>
              </w:rPr>
            </w:pPr>
          </w:p>
        </w:tc>
        <w:tc>
          <w:tcPr>
            <w:tcW w:w="1562" w:type="pct"/>
            <w:vAlign w:val="center"/>
          </w:tcPr>
          <w:p w14:paraId="25046670" w14:textId="77777777" w:rsidR="00C0169D" w:rsidRPr="00D84A6B" w:rsidRDefault="00C0169D" w:rsidP="00C0169D">
            <w:pPr>
              <w:bidi/>
              <w:spacing w:before="120" w:after="120"/>
              <w:ind w:left="0"/>
              <w:jc w:val="left"/>
              <w:rPr>
                <w:sz w:val="28"/>
                <w:szCs w:val="28"/>
                <w:rtl/>
              </w:rPr>
            </w:pPr>
          </w:p>
        </w:tc>
        <w:tc>
          <w:tcPr>
            <w:tcW w:w="701" w:type="pct"/>
            <w:vAlign w:val="center"/>
          </w:tcPr>
          <w:p w14:paraId="34DA9268" w14:textId="77777777" w:rsidR="00C0169D" w:rsidRPr="00D84A6B" w:rsidRDefault="00C0169D" w:rsidP="00C0169D">
            <w:pPr>
              <w:bidi/>
              <w:spacing w:before="120" w:after="120"/>
              <w:ind w:left="0"/>
              <w:jc w:val="left"/>
              <w:rPr>
                <w:sz w:val="28"/>
                <w:szCs w:val="28"/>
                <w:rtl/>
              </w:rPr>
            </w:pPr>
          </w:p>
        </w:tc>
        <w:tc>
          <w:tcPr>
            <w:tcW w:w="767" w:type="pct"/>
            <w:vAlign w:val="center"/>
          </w:tcPr>
          <w:p w14:paraId="402F70B4" w14:textId="77777777" w:rsidR="00C0169D" w:rsidRPr="009D01C1" w:rsidRDefault="00C0169D" w:rsidP="00C0169D">
            <w:pPr>
              <w:bidi/>
              <w:spacing w:before="120" w:after="120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803" w:type="pct"/>
            <w:vAlign w:val="center"/>
          </w:tcPr>
          <w:p w14:paraId="770389D2" w14:textId="77777777" w:rsidR="00C0169D" w:rsidRPr="00CD6FE4" w:rsidRDefault="00C0169D" w:rsidP="00C0169D">
            <w:pPr>
              <w:bidi/>
              <w:spacing w:before="120" w:after="120"/>
              <w:ind w:left="0"/>
              <w:jc w:val="left"/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R="00C0169D" w:rsidRPr="00D84A6B" w14:paraId="5BE1E340" w14:textId="77777777" w:rsidTr="00C0169D">
        <w:trPr>
          <w:trHeight w:val="432"/>
        </w:trPr>
        <w:tc>
          <w:tcPr>
            <w:tcW w:w="201" w:type="pct"/>
            <w:vAlign w:val="center"/>
          </w:tcPr>
          <w:p w14:paraId="57B28BBA" w14:textId="77777777" w:rsidR="00C0169D" w:rsidRPr="00AE682F" w:rsidRDefault="00C0169D" w:rsidP="00C0169D">
            <w:pPr>
              <w:numPr>
                <w:ilvl w:val="0"/>
                <w:numId w:val="5"/>
              </w:numPr>
              <w:bidi/>
              <w:spacing w:before="120" w:after="120"/>
              <w:ind w:left="357" w:hanging="357"/>
              <w:jc w:val="left"/>
              <w:rPr>
                <w:sz w:val="22"/>
                <w:szCs w:val="22"/>
                <w:rtl/>
              </w:rPr>
            </w:pPr>
          </w:p>
        </w:tc>
        <w:tc>
          <w:tcPr>
            <w:tcW w:w="966" w:type="pct"/>
            <w:vAlign w:val="center"/>
          </w:tcPr>
          <w:p w14:paraId="77A73556" w14:textId="77777777" w:rsidR="00C0169D" w:rsidRPr="00D84A6B" w:rsidRDefault="00C0169D" w:rsidP="00C0169D">
            <w:pPr>
              <w:bidi/>
              <w:spacing w:before="120" w:after="120"/>
              <w:ind w:left="0"/>
              <w:jc w:val="left"/>
              <w:rPr>
                <w:sz w:val="28"/>
                <w:szCs w:val="28"/>
                <w:rtl/>
              </w:rPr>
            </w:pPr>
          </w:p>
        </w:tc>
        <w:tc>
          <w:tcPr>
            <w:tcW w:w="1562" w:type="pct"/>
            <w:vAlign w:val="center"/>
          </w:tcPr>
          <w:p w14:paraId="64B60B1E" w14:textId="77777777" w:rsidR="00C0169D" w:rsidRPr="00D84A6B" w:rsidRDefault="00C0169D" w:rsidP="00C0169D">
            <w:pPr>
              <w:bidi/>
              <w:spacing w:before="120" w:after="120"/>
              <w:ind w:left="0"/>
              <w:jc w:val="left"/>
              <w:rPr>
                <w:sz w:val="28"/>
                <w:szCs w:val="28"/>
                <w:rtl/>
              </w:rPr>
            </w:pPr>
          </w:p>
        </w:tc>
        <w:tc>
          <w:tcPr>
            <w:tcW w:w="701" w:type="pct"/>
            <w:vAlign w:val="center"/>
          </w:tcPr>
          <w:p w14:paraId="36D566E0" w14:textId="77777777" w:rsidR="00C0169D" w:rsidRPr="00D84A6B" w:rsidRDefault="00C0169D" w:rsidP="00C0169D">
            <w:pPr>
              <w:bidi/>
              <w:spacing w:before="120" w:after="120"/>
              <w:ind w:left="0"/>
              <w:jc w:val="left"/>
              <w:rPr>
                <w:sz w:val="28"/>
                <w:szCs w:val="28"/>
                <w:rtl/>
              </w:rPr>
            </w:pPr>
          </w:p>
        </w:tc>
        <w:tc>
          <w:tcPr>
            <w:tcW w:w="767" w:type="pct"/>
            <w:vAlign w:val="center"/>
          </w:tcPr>
          <w:p w14:paraId="33D86536" w14:textId="77777777" w:rsidR="00C0169D" w:rsidRPr="009D01C1" w:rsidRDefault="00C0169D" w:rsidP="00C0169D">
            <w:pPr>
              <w:bidi/>
              <w:spacing w:before="120" w:after="120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803" w:type="pct"/>
            <w:vAlign w:val="center"/>
          </w:tcPr>
          <w:p w14:paraId="0FAF8730" w14:textId="77777777" w:rsidR="00C0169D" w:rsidRPr="00CD6FE4" w:rsidRDefault="00C0169D" w:rsidP="00C0169D">
            <w:pPr>
              <w:bidi/>
              <w:spacing w:before="120" w:after="120"/>
              <w:ind w:left="0"/>
              <w:jc w:val="left"/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R="00C0169D" w:rsidRPr="00D84A6B" w14:paraId="7E28E998" w14:textId="77777777" w:rsidTr="00C0169D">
        <w:trPr>
          <w:trHeight w:val="432"/>
        </w:trPr>
        <w:tc>
          <w:tcPr>
            <w:tcW w:w="201" w:type="pct"/>
            <w:vAlign w:val="center"/>
          </w:tcPr>
          <w:p w14:paraId="03D7EB8A" w14:textId="77777777" w:rsidR="00C0169D" w:rsidRPr="00AE682F" w:rsidRDefault="00C0169D" w:rsidP="00C0169D">
            <w:pPr>
              <w:numPr>
                <w:ilvl w:val="0"/>
                <w:numId w:val="5"/>
              </w:numPr>
              <w:bidi/>
              <w:spacing w:before="120" w:after="120"/>
              <w:ind w:left="357" w:hanging="357"/>
              <w:jc w:val="left"/>
              <w:rPr>
                <w:sz w:val="22"/>
                <w:szCs w:val="22"/>
                <w:rtl/>
              </w:rPr>
            </w:pPr>
          </w:p>
        </w:tc>
        <w:tc>
          <w:tcPr>
            <w:tcW w:w="966" w:type="pct"/>
            <w:vAlign w:val="center"/>
          </w:tcPr>
          <w:p w14:paraId="0D73C615" w14:textId="77777777" w:rsidR="00C0169D" w:rsidRPr="00D84A6B" w:rsidRDefault="00C0169D" w:rsidP="00C0169D">
            <w:pPr>
              <w:bidi/>
              <w:spacing w:before="120" w:after="120"/>
              <w:ind w:left="0"/>
              <w:jc w:val="left"/>
              <w:rPr>
                <w:sz w:val="28"/>
                <w:szCs w:val="28"/>
                <w:rtl/>
              </w:rPr>
            </w:pPr>
          </w:p>
        </w:tc>
        <w:tc>
          <w:tcPr>
            <w:tcW w:w="1562" w:type="pct"/>
            <w:vAlign w:val="center"/>
          </w:tcPr>
          <w:p w14:paraId="2D82C8E8" w14:textId="77777777" w:rsidR="00C0169D" w:rsidRPr="00D84A6B" w:rsidRDefault="00C0169D" w:rsidP="00C0169D">
            <w:pPr>
              <w:bidi/>
              <w:spacing w:before="120" w:after="120"/>
              <w:ind w:left="0"/>
              <w:jc w:val="left"/>
              <w:rPr>
                <w:sz w:val="28"/>
                <w:szCs w:val="28"/>
                <w:rtl/>
              </w:rPr>
            </w:pPr>
          </w:p>
        </w:tc>
        <w:tc>
          <w:tcPr>
            <w:tcW w:w="701" w:type="pct"/>
            <w:vAlign w:val="center"/>
          </w:tcPr>
          <w:p w14:paraId="0D622561" w14:textId="77777777" w:rsidR="00C0169D" w:rsidRPr="00D84A6B" w:rsidRDefault="00C0169D" w:rsidP="00C0169D">
            <w:pPr>
              <w:bidi/>
              <w:spacing w:before="120" w:after="120"/>
              <w:ind w:left="0"/>
              <w:jc w:val="left"/>
              <w:rPr>
                <w:sz w:val="28"/>
                <w:szCs w:val="28"/>
                <w:rtl/>
              </w:rPr>
            </w:pPr>
          </w:p>
        </w:tc>
        <w:tc>
          <w:tcPr>
            <w:tcW w:w="767" w:type="pct"/>
            <w:vAlign w:val="center"/>
          </w:tcPr>
          <w:p w14:paraId="0940BD74" w14:textId="77777777" w:rsidR="00C0169D" w:rsidRPr="009D01C1" w:rsidRDefault="00C0169D" w:rsidP="00C0169D">
            <w:pPr>
              <w:bidi/>
              <w:spacing w:before="120" w:after="120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803" w:type="pct"/>
            <w:vAlign w:val="center"/>
          </w:tcPr>
          <w:p w14:paraId="13B0BBFF" w14:textId="77777777" w:rsidR="00C0169D" w:rsidRPr="00CD6FE4" w:rsidRDefault="00C0169D" w:rsidP="00C0169D">
            <w:pPr>
              <w:bidi/>
              <w:spacing w:before="120" w:after="120"/>
              <w:ind w:left="0"/>
              <w:jc w:val="left"/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R="00C0169D" w:rsidRPr="00D84A6B" w14:paraId="08933EEF" w14:textId="77777777" w:rsidTr="00C0169D">
        <w:trPr>
          <w:trHeight w:val="432"/>
        </w:trPr>
        <w:tc>
          <w:tcPr>
            <w:tcW w:w="201" w:type="pct"/>
            <w:vAlign w:val="center"/>
          </w:tcPr>
          <w:p w14:paraId="029662C2" w14:textId="77777777" w:rsidR="00C0169D" w:rsidRPr="00AE682F" w:rsidRDefault="00C0169D" w:rsidP="00C0169D">
            <w:pPr>
              <w:numPr>
                <w:ilvl w:val="0"/>
                <w:numId w:val="5"/>
              </w:numPr>
              <w:bidi/>
              <w:spacing w:before="120" w:after="120"/>
              <w:ind w:left="357" w:hanging="357"/>
              <w:jc w:val="left"/>
              <w:rPr>
                <w:sz w:val="22"/>
                <w:szCs w:val="22"/>
                <w:rtl/>
              </w:rPr>
            </w:pPr>
          </w:p>
        </w:tc>
        <w:tc>
          <w:tcPr>
            <w:tcW w:w="966" w:type="pct"/>
            <w:vAlign w:val="center"/>
          </w:tcPr>
          <w:p w14:paraId="5E576DBD" w14:textId="77777777" w:rsidR="00C0169D" w:rsidRPr="00D84A6B" w:rsidRDefault="00C0169D" w:rsidP="00C0169D">
            <w:pPr>
              <w:bidi/>
              <w:spacing w:before="120" w:after="120"/>
              <w:ind w:left="0"/>
              <w:jc w:val="left"/>
              <w:rPr>
                <w:sz w:val="28"/>
                <w:szCs w:val="28"/>
                <w:rtl/>
              </w:rPr>
            </w:pPr>
          </w:p>
        </w:tc>
        <w:tc>
          <w:tcPr>
            <w:tcW w:w="1562" w:type="pct"/>
            <w:vAlign w:val="center"/>
          </w:tcPr>
          <w:p w14:paraId="5B19CD84" w14:textId="77777777" w:rsidR="00C0169D" w:rsidRPr="00D84A6B" w:rsidRDefault="00C0169D" w:rsidP="00C0169D">
            <w:pPr>
              <w:bidi/>
              <w:spacing w:before="120" w:after="120"/>
              <w:ind w:left="0"/>
              <w:jc w:val="left"/>
              <w:rPr>
                <w:sz w:val="28"/>
                <w:szCs w:val="28"/>
                <w:rtl/>
              </w:rPr>
            </w:pPr>
          </w:p>
        </w:tc>
        <w:tc>
          <w:tcPr>
            <w:tcW w:w="701" w:type="pct"/>
            <w:vAlign w:val="center"/>
          </w:tcPr>
          <w:p w14:paraId="07EE3A57" w14:textId="77777777" w:rsidR="00C0169D" w:rsidRPr="00D84A6B" w:rsidRDefault="00C0169D" w:rsidP="00C0169D">
            <w:pPr>
              <w:bidi/>
              <w:spacing w:before="120" w:after="120"/>
              <w:ind w:left="0"/>
              <w:jc w:val="left"/>
              <w:rPr>
                <w:sz w:val="28"/>
                <w:szCs w:val="28"/>
                <w:rtl/>
              </w:rPr>
            </w:pPr>
          </w:p>
        </w:tc>
        <w:tc>
          <w:tcPr>
            <w:tcW w:w="767" w:type="pct"/>
            <w:vAlign w:val="center"/>
          </w:tcPr>
          <w:p w14:paraId="5940D8F8" w14:textId="77777777" w:rsidR="00C0169D" w:rsidRPr="009D01C1" w:rsidRDefault="00C0169D" w:rsidP="00C0169D">
            <w:pPr>
              <w:bidi/>
              <w:spacing w:before="120" w:after="120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803" w:type="pct"/>
            <w:vAlign w:val="center"/>
          </w:tcPr>
          <w:p w14:paraId="27D0993B" w14:textId="77777777" w:rsidR="00C0169D" w:rsidRPr="00D94A17" w:rsidRDefault="00C0169D" w:rsidP="00C0169D">
            <w:pPr>
              <w:bidi/>
              <w:spacing w:before="120" w:after="120"/>
              <w:ind w:left="0"/>
              <w:jc w:val="left"/>
              <w:rPr>
                <w:rFonts w:eastAsia="Calibri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706368" behindDoc="0" locked="0" layoutInCell="1" allowOverlap="1" wp14:anchorId="47BDCEFB" wp14:editId="57BA4168">
                      <wp:simplePos x="0" y="0"/>
                      <wp:positionH relativeFrom="page">
                        <wp:posOffset>-9525</wp:posOffset>
                      </wp:positionH>
                      <wp:positionV relativeFrom="paragraph">
                        <wp:posOffset>9426575</wp:posOffset>
                      </wp:positionV>
                      <wp:extent cx="7787640" cy="627380"/>
                      <wp:effectExtent l="0" t="0" r="3810" b="1270"/>
                      <wp:wrapNone/>
                      <wp:docPr id="9" name="Group 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787640" cy="627380"/>
                                <a:chOff x="0" y="0"/>
                                <a:chExt cx="7787640" cy="627589"/>
                              </a:xfrm>
                            </wpg:grpSpPr>
                            <wps:wsp>
                              <wps:cNvPr id="26" name="Rectangle 26"/>
                              <wps:cNvSpPr/>
                              <wps:spPr>
                                <a:xfrm>
                                  <a:off x="0" y="94189"/>
                                  <a:ext cx="7543800" cy="5257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tx2">
                                    <a:lumMod val="75000"/>
                                  </a:schemeClr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" name="Parallelogram 7"/>
                              <wps:cNvSpPr/>
                              <wps:spPr>
                                <a:xfrm>
                                  <a:off x="5074920" y="94189"/>
                                  <a:ext cx="2476500" cy="533400"/>
                                </a:xfrm>
                                <a:custGeom>
                                  <a:avLst/>
                                  <a:gdLst>
                                    <a:gd name="connsiteX0" fmla="*/ 0 w 2476500"/>
                                    <a:gd name="connsiteY0" fmla="*/ 525780 h 525780"/>
                                    <a:gd name="connsiteX1" fmla="*/ 131445 w 2476500"/>
                                    <a:gd name="connsiteY1" fmla="*/ 0 h 525780"/>
                                    <a:gd name="connsiteX2" fmla="*/ 2476500 w 2476500"/>
                                    <a:gd name="connsiteY2" fmla="*/ 0 h 525780"/>
                                    <a:gd name="connsiteX3" fmla="*/ 2345055 w 2476500"/>
                                    <a:gd name="connsiteY3" fmla="*/ 525780 h 525780"/>
                                    <a:gd name="connsiteX4" fmla="*/ 0 w 2476500"/>
                                    <a:gd name="connsiteY4" fmla="*/ 525780 h 525780"/>
                                    <a:gd name="connsiteX0" fmla="*/ 0 w 2476500"/>
                                    <a:gd name="connsiteY0" fmla="*/ 525780 h 533400"/>
                                    <a:gd name="connsiteX1" fmla="*/ 131445 w 2476500"/>
                                    <a:gd name="connsiteY1" fmla="*/ 0 h 533400"/>
                                    <a:gd name="connsiteX2" fmla="*/ 2476500 w 2476500"/>
                                    <a:gd name="connsiteY2" fmla="*/ 0 h 533400"/>
                                    <a:gd name="connsiteX3" fmla="*/ 2468880 w 2476500"/>
                                    <a:gd name="connsiteY3" fmla="*/ 533400 h 533400"/>
                                    <a:gd name="connsiteX4" fmla="*/ 0 w 2476500"/>
                                    <a:gd name="connsiteY4" fmla="*/ 525780 h 53340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</a:cxnLst>
                                  <a:rect l="l" t="t" r="r" b="b"/>
                                  <a:pathLst>
                                    <a:path w="2476500" h="533400">
                                      <a:moveTo>
                                        <a:pt x="0" y="525780"/>
                                      </a:moveTo>
                                      <a:lnTo>
                                        <a:pt x="131445" y="0"/>
                                      </a:lnTo>
                                      <a:lnTo>
                                        <a:pt x="2476500" y="0"/>
                                      </a:lnTo>
                                      <a:lnTo>
                                        <a:pt x="2468880" y="533400"/>
                                      </a:lnTo>
                                      <a:lnTo>
                                        <a:pt x="0" y="52578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" name="Parallelogram 7"/>
                              <wps:cNvSpPr/>
                              <wps:spPr>
                                <a:xfrm>
                                  <a:off x="5318760" y="94189"/>
                                  <a:ext cx="2468880" cy="533400"/>
                                </a:xfrm>
                                <a:custGeom>
                                  <a:avLst/>
                                  <a:gdLst>
                                    <a:gd name="connsiteX0" fmla="*/ 0 w 2476500"/>
                                    <a:gd name="connsiteY0" fmla="*/ 525780 h 525780"/>
                                    <a:gd name="connsiteX1" fmla="*/ 131445 w 2476500"/>
                                    <a:gd name="connsiteY1" fmla="*/ 0 h 525780"/>
                                    <a:gd name="connsiteX2" fmla="*/ 2476500 w 2476500"/>
                                    <a:gd name="connsiteY2" fmla="*/ 0 h 525780"/>
                                    <a:gd name="connsiteX3" fmla="*/ 2345055 w 2476500"/>
                                    <a:gd name="connsiteY3" fmla="*/ 525780 h 525780"/>
                                    <a:gd name="connsiteX4" fmla="*/ 0 w 2476500"/>
                                    <a:gd name="connsiteY4" fmla="*/ 525780 h 525780"/>
                                    <a:gd name="connsiteX0" fmla="*/ 0 w 2476500"/>
                                    <a:gd name="connsiteY0" fmla="*/ 525780 h 533400"/>
                                    <a:gd name="connsiteX1" fmla="*/ 131445 w 2476500"/>
                                    <a:gd name="connsiteY1" fmla="*/ 0 h 533400"/>
                                    <a:gd name="connsiteX2" fmla="*/ 2476500 w 2476500"/>
                                    <a:gd name="connsiteY2" fmla="*/ 0 h 533400"/>
                                    <a:gd name="connsiteX3" fmla="*/ 2468880 w 2476500"/>
                                    <a:gd name="connsiteY3" fmla="*/ 533400 h 533400"/>
                                    <a:gd name="connsiteX4" fmla="*/ 0 w 2476500"/>
                                    <a:gd name="connsiteY4" fmla="*/ 525780 h 53340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</a:cxnLst>
                                  <a:rect l="l" t="t" r="r" b="b"/>
                                  <a:pathLst>
                                    <a:path w="2476500" h="533400">
                                      <a:moveTo>
                                        <a:pt x="0" y="525780"/>
                                      </a:moveTo>
                                      <a:lnTo>
                                        <a:pt x="131445" y="0"/>
                                      </a:lnTo>
                                      <a:lnTo>
                                        <a:pt x="2476500" y="0"/>
                                      </a:lnTo>
                                      <a:lnTo>
                                        <a:pt x="2468880" y="533400"/>
                                      </a:lnTo>
                                      <a:lnTo>
                                        <a:pt x="0" y="52578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0" name="Picture 30"/>
                                <pic:cNvPicPr/>
                              </pic:nvPicPr>
                              <pic:blipFill>
                                <a:blip r:embed="rId8" cstate="print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01054" y="94215"/>
                                  <a:ext cx="388448" cy="37791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4" name="Text Box 28"/>
                              <wps:cNvSpPr txBox="1"/>
                              <wps:spPr>
                                <a:xfrm>
                                  <a:off x="943580" y="171020"/>
                                  <a:ext cx="1612787" cy="371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18E64614" w14:textId="77777777" w:rsidR="00C0169D" w:rsidRDefault="00C0169D" w:rsidP="00ED1F38">
                                    <w:pPr>
                                      <w:spacing w:line="254" w:lineRule="auto"/>
                                      <w:rPr>
                                        <w:rFonts w:asciiTheme="majorBidi" w:hAnsiTheme="majorBidi" w:cstheme="majorBidi"/>
                                      </w:rPr>
                                    </w:pPr>
                                    <w:r>
                                      <w:rPr>
                                        <w:rFonts w:asciiTheme="majorBidi" w:eastAsia="Calibri" w:hAnsiTheme="majorBidi" w:cstheme="majorBidi"/>
                                        <w:b/>
                                        <w:bCs/>
                                        <w:color w:val="FFFFFF"/>
                                        <w:kern w:val="24"/>
                                        <w:sz w:val="32"/>
                                        <w:szCs w:val="32"/>
                                      </w:rPr>
                                      <w:t>@engaalzahrani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5" name="Picture 35"/>
                                <pic:cNvPicPr/>
                              </pic:nvPicPr>
                              <pic:blipFill rotWithShape="1">
                                <a:blip r:embed="rId9" cstate="print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b="13628"/>
                                <a:stretch/>
                              </pic:blipFill>
                              <pic:spPr bwMode="auto">
                                <a:xfrm>
                                  <a:off x="153049" y="0"/>
                                  <a:ext cx="548005" cy="5588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7BDCEFB" id="Group 9" o:spid="_x0000_s1033" style="position:absolute;left:0;text-align:left;margin-left:-.75pt;margin-top:742.25pt;width:613.2pt;height:49.4pt;z-index:251706368;mso-position-horizontal-relative:page;mso-width-relative:margin;mso-height-relative:margin" coordsize="77876,627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">
                      <v:rect id="Rectangle 26" o:spid="_x0000_s1034" style="position:absolute;top:941;width:75438;height:52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" fillcolor="black [2415]" stroked="f" strokeweight="2pt"/>
                      <v:shape id="Parallelogram 7" o:spid="_x0000_s1035" style="position:absolute;left:50749;top:941;width:24765;height:5334;visibility:visible;mso-wrap-style:square;v-text-anchor:middle" coordsize="2476500,53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" path="m,525780l131445,,2476500,r-7620,533400l,525780xe" fillcolor="white [3212]" stroked="f" strokeweight="2pt">
                        <v:path arrowok="t" o:connecttype="custom" o:connectlocs="0,525780;131445,0;2476500,0;2468880,533400;0,525780" o:connectangles="0,0,0,0,0"/>
                      </v:shape>
                      <v:shape id="Parallelogram 7" o:spid="_x0000_s1036" style="position:absolute;left:53187;top:941;width:24689;height:5334;visibility:visible;mso-wrap-style:square;v-text-anchor:middle" coordsize="2476500,53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" path="m,525780l131445,,2476500,r-7620,533400l,525780xe" fillcolor="#d8d8d8 [2732]" stroked="f" strokeweight="2pt">
                        <v:path arrowok="t" o:connecttype="custom" o:connectlocs="0,525780;131041,0;2468880,0;2461283,533400;0,525780" o:connectangles="0,0,0,0,0"/>
                      </v:shape>
                      <v:shape id="Picture 30" o:spid="_x0000_s1037" type="#_x0000_t75" style="position:absolute;left:7010;top:942;width:3885;height:37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">
                        <v:imagedata r:id="rId10" o:title="" chromakey="white"/>
                      </v:shape>
                      <v:shape id="Text Box 28" o:spid="_x0000_s1038" type="#_x0000_t202" style="position:absolute;left:9435;top:1710;width:16128;height:37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" filled="f" stroked="f" strokeweight=".5pt">
                        <v:textbox>
                          <w:txbxContent>
                            <w:p w14:paraId="18E64614" w14:textId="77777777" w:rsidR="00C0169D" w:rsidRDefault="00C0169D" w:rsidP="00ED1F38">
                              <w:pPr>
                                <w:spacing w:line="254" w:lineRule="auto"/>
                                <w:rPr>
                                  <w:rFonts w:asciiTheme="majorBidi" w:hAnsiTheme="majorBidi" w:cstheme="majorBidi"/>
                                </w:rPr>
                              </w:pPr>
                              <w:r>
                                <w:rPr>
                                  <w:rFonts w:asciiTheme="majorBidi" w:eastAsia="Calibri" w:hAnsiTheme="majorBidi" w:cstheme="majorBidi"/>
                                  <w:b/>
                                  <w:bCs/>
                                  <w:color w:val="FFFFFF"/>
                                  <w:kern w:val="24"/>
                                  <w:sz w:val="32"/>
                                  <w:szCs w:val="32"/>
                                </w:rPr>
                                <w:t>@engaalzahrani</w:t>
                              </w:r>
                            </w:p>
                          </w:txbxContent>
                        </v:textbox>
                      </v:shape>
                      <v:shape id="Picture 35" o:spid="_x0000_s1039" type="#_x0000_t75" style="position:absolute;left:1530;width:5480;height:55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">
                        <v:imagedata r:id="rId11" o:title="" cropbottom="8931f" chromakey="white"/>
                      </v:shape>
                      <w10:wrap anchorx="page"/>
                    </v:group>
                  </w:pict>
                </mc:Fallback>
              </mc:AlternateContent>
            </w:r>
          </w:p>
        </w:tc>
      </w:tr>
    </w:tbl>
    <w:p w14:paraId="13E209C7" w14:textId="77777777" w:rsidR="006B0446" w:rsidRDefault="006B0446" w:rsidP="006B0446">
      <w:pPr>
        <w:pStyle w:val="Pieddepage"/>
      </w:pPr>
    </w:p>
    <w:p w14:paraId="619DDE8C" w14:textId="77777777" w:rsidR="006F5E5C" w:rsidRPr="00A934A8" w:rsidRDefault="006F5E5C" w:rsidP="0073748A">
      <w:pPr>
        <w:bidi/>
        <w:ind w:left="0"/>
        <w:rPr>
          <w:sz w:val="2"/>
          <w:szCs w:val="2"/>
          <w:rtl/>
        </w:rPr>
      </w:pPr>
    </w:p>
    <w:sectPr w:rsidR="006F5E5C" w:rsidRPr="00A934A8" w:rsidSect="006B0446">
      <w:pgSz w:w="16838" w:h="11906" w:orient="landscape" w:code="9"/>
      <w:pgMar w:top="720" w:right="720" w:bottom="720" w:left="720" w:header="567" w:footer="567" w:gutter="0"/>
      <w:pgNumType w:start="1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7934E1" w14:textId="77777777" w:rsidR="007E6D36" w:rsidRDefault="007E6D36" w:rsidP="00720C81">
      <w:r>
        <w:separator/>
      </w:r>
    </w:p>
  </w:endnote>
  <w:endnote w:type="continuationSeparator" w:id="0">
    <w:p w14:paraId="702434CC" w14:textId="77777777" w:rsidR="007E6D36" w:rsidRDefault="007E6D36" w:rsidP="00720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F Sultan">
    <w:altName w:val="Arial"/>
    <w:charset w:val="00"/>
    <w:family w:val="auto"/>
    <w:pitch w:val="variable"/>
    <w:sig w:usb0="8000202F" w:usb1="C000A04A" w:usb2="00000008" w:usb3="00000000" w:csb0="00000041" w:csb1="00000000"/>
  </w:font>
  <w:font w:name="PT Bold Heading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iro SemiBold">
    <w:altName w:val="Arial"/>
    <w:charset w:val="00"/>
    <w:family w:val="auto"/>
    <w:pitch w:val="variable"/>
    <w:sig w:usb0="00002007" w:usb1="00000001" w:usb2="00000008" w:usb3="00000000" w:csb0="000000D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1E32D" w14:textId="77777777" w:rsidR="009A7454" w:rsidRDefault="009A7454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2066F" w14:textId="2ABBDEB1" w:rsidR="00370AA0" w:rsidRDefault="00370AA0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B35E7" w14:textId="3E2CD278" w:rsidR="00370AA0" w:rsidRDefault="00370AA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79E4EB" w14:textId="77777777" w:rsidR="007E6D36" w:rsidRDefault="007E6D36" w:rsidP="00720C81">
      <w:r>
        <w:separator/>
      </w:r>
    </w:p>
  </w:footnote>
  <w:footnote w:type="continuationSeparator" w:id="0">
    <w:p w14:paraId="4514B6A1" w14:textId="77777777" w:rsidR="007E6D36" w:rsidRDefault="007E6D36" w:rsidP="00720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68536" w14:textId="77777777" w:rsidR="009A7454" w:rsidRDefault="009A7454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B50BF" w14:textId="7C59DFB7" w:rsidR="001A4FE1" w:rsidRPr="00FE76A8" w:rsidRDefault="006B0446" w:rsidP="001A4FE1">
    <w:pPr>
      <w:pStyle w:val="En-tte"/>
      <w:bidi/>
      <w:jc w:val="center"/>
      <w:rPr>
        <w:rFonts w:ascii="Cairo SemiBold" w:hAnsi="Cairo SemiBold" w:cs="Cairo SemiBold"/>
        <w:caps/>
        <w:color w:val="006A4F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5553FDB" wp14:editId="080ABD8A">
              <wp:simplePos x="0" y="0"/>
              <wp:positionH relativeFrom="margin">
                <wp:align>center</wp:align>
              </wp:positionH>
              <wp:positionV relativeFrom="paragraph">
                <wp:posOffset>-314960</wp:posOffset>
              </wp:positionV>
              <wp:extent cx="3400425" cy="895350"/>
              <wp:effectExtent l="0" t="0" r="0" b="0"/>
              <wp:wrapNone/>
              <wp:docPr id="11" name="Text Box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00425" cy="895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3"/>
                      </a:lnRef>
                      <a:fillRef idx="1">
                        <a:schemeClr val="lt1"/>
                      </a:fillRef>
                      <a:effectRef idx="0">
                        <a:schemeClr val="accent3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7ED23E8" w14:textId="77777777" w:rsidR="006B0446" w:rsidRPr="006B0446" w:rsidRDefault="006B0446" w:rsidP="006B0446">
                          <w:pPr>
                            <w:bidi/>
                            <w:jc w:val="center"/>
                            <w:rPr>
                              <w:rFonts w:ascii="Cairo SemiBold" w:hAnsi="Cairo SemiBold" w:cs="Cairo SemiBold"/>
                              <w:color w:val="006A4F"/>
                              <w:sz w:val="36"/>
                              <w:szCs w:val="36"/>
                            </w:rPr>
                          </w:pPr>
                          <w:r w:rsidRPr="006B0446">
                            <w:rPr>
                              <w:rFonts w:ascii="Cairo SemiBold" w:hAnsi="Cairo SemiBold" w:cs="Cairo SemiBold" w:hint="cs"/>
                              <w:color w:val="006A4F"/>
                              <w:sz w:val="36"/>
                              <w:szCs w:val="36"/>
                              <w:rtl/>
                            </w:rPr>
                            <w:t xml:space="preserve">محضر إجتماع </w:t>
                          </w:r>
                        </w:p>
                        <w:p w14:paraId="5F876AEC" w14:textId="77777777" w:rsidR="006B0446" w:rsidRPr="006B0446" w:rsidRDefault="006B0446" w:rsidP="006B0446">
                          <w:pPr>
                            <w:jc w:val="center"/>
                            <w:rPr>
                              <w:b/>
                              <w:noProof/>
                              <w:color w:val="F8F8F8" w:themeColor="background2"/>
                              <w:spacing w:val="10"/>
                              <w:sz w:val="72"/>
                              <w:szCs w:val="72"/>
                              <w14:shadow w14:blurRad="63500" w14:dist="50800" w14:dir="13500000" w14:sx="0" w14:sy="0" w14:kx="0" w14:ky="0" w14:algn="none">
                                <w14:srgbClr w14:val="000000">
                                  <w14:alpha w14:val="5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6B0446"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36"/>
                              <w:szCs w:val="36"/>
                            </w:rPr>
                            <w:t>minutes of the meeting</w:t>
                          </w:r>
                        </w:p>
                        <w:p w14:paraId="691DD273" w14:textId="77777777" w:rsidR="006B0446" w:rsidRPr="006B0446" w:rsidRDefault="006B0446" w:rsidP="006B0446">
                          <w:pPr>
                            <w:bidi/>
                            <w:jc w:val="center"/>
                            <w:rPr>
                              <w:rFonts w:ascii="Cairo SemiBold" w:hAnsi="Cairo SemiBold" w:cs="Cairo SemiBold"/>
                              <w:color w:val="006A4F"/>
                              <w:sz w:val="36"/>
                              <w:szCs w:val="36"/>
                            </w:rPr>
                          </w:pPr>
                        </w:p>
                        <w:p w14:paraId="381F6324" w14:textId="77777777" w:rsidR="006B0446" w:rsidRPr="006B0446" w:rsidRDefault="006B0446" w:rsidP="006B0446">
                          <w:pPr>
                            <w:bidi/>
                            <w:jc w:val="center"/>
                            <w:rPr>
                              <w:rFonts w:ascii="Cairo SemiBold" w:hAnsi="Cairo SemiBold" w:cs="Cairo SemiBold"/>
                              <w:color w:val="006A4F"/>
                              <w:sz w:val="36"/>
                              <w:szCs w:val="36"/>
                            </w:rPr>
                          </w:pPr>
                        </w:p>
                        <w:p w14:paraId="272B1BFE" w14:textId="77777777" w:rsidR="006B0446" w:rsidRPr="006B0446" w:rsidRDefault="006B0446" w:rsidP="006B0446">
                          <w:pPr>
                            <w:bidi/>
                            <w:jc w:val="center"/>
                            <w:rPr>
                              <w:rFonts w:ascii="Cairo SemiBold" w:hAnsi="Cairo SemiBold" w:cs="Cairo SemiBold"/>
                              <w:color w:val="006A4F"/>
                              <w:sz w:val="36"/>
                              <w:szCs w:val="3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553FDB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40" type="#_x0000_t202" style="position:absolute;left:0;text-align:left;margin-left:0;margin-top:-24.8pt;width:267.75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" filled="f" stroked="f" strokeweight="2pt">
              <v:textbox>
                <w:txbxContent>
                  <w:p w14:paraId="77ED23E8" w14:textId="77777777" w:rsidR="006B0446" w:rsidRPr="006B0446" w:rsidRDefault="006B0446" w:rsidP="006B0446">
                    <w:pPr>
                      <w:bidi/>
                      <w:jc w:val="center"/>
                      <w:rPr>
                        <w:rFonts w:ascii="Cairo SemiBold" w:hAnsi="Cairo SemiBold" w:cs="Cairo SemiBold"/>
                        <w:color w:val="006A4F"/>
                        <w:sz w:val="36"/>
                        <w:szCs w:val="36"/>
                      </w:rPr>
                    </w:pPr>
                    <w:r w:rsidRPr="006B0446">
                      <w:rPr>
                        <w:rFonts w:ascii="Cairo SemiBold" w:hAnsi="Cairo SemiBold" w:cs="Cairo SemiBold" w:hint="cs"/>
                        <w:color w:val="006A4F"/>
                        <w:sz w:val="36"/>
                        <w:szCs w:val="36"/>
                        <w:rtl/>
                      </w:rPr>
                      <w:t xml:space="preserve">محضر إجتماع </w:t>
                    </w:r>
                  </w:p>
                  <w:p w14:paraId="5F876AEC" w14:textId="77777777" w:rsidR="006B0446" w:rsidRPr="006B0446" w:rsidRDefault="006B0446" w:rsidP="006B0446">
                    <w:pPr>
                      <w:jc w:val="center"/>
                      <w:rPr>
                        <w:b/>
                        <w:noProof/>
                        <w:color w:val="F8F8F8" w:themeColor="background2"/>
                        <w:spacing w:val="10"/>
                        <w:sz w:val="72"/>
                        <w:szCs w:val="72"/>
                        <w14:shadow w14:blurRad="63500" w14:dist="50800" w14:dir="13500000" w14:sx="0" w14:sy="0" w14:kx="0" w14:ky="0" w14:algn="none">
                          <w14:srgbClr w14:val="000000">
                            <w14:alpha w14:val="50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6B0446">
                      <w:rPr>
                        <w:rFonts w:ascii="Cairo SemiBold" w:hAnsi="Cairo SemiBold" w:cs="Cairo SemiBold"/>
                        <w:caps/>
                        <w:color w:val="006A4F"/>
                        <w:sz w:val="36"/>
                        <w:szCs w:val="36"/>
                      </w:rPr>
                      <w:t>minutes of the meeting</w:t>
                    </w:r>
                  </w:p>
                  <w:p w14:paraId="691DD273" w14:textId="77777777" w:rsidR="006B0446" w:rsidRPr="006B0446" w:rsidRDefault="006B0446" w:rsidP="006B0446">
                    <w:pPr>
                      <w:bidi/>
                      <w:jc w:val="center"/>
                      <w:rPr>
                        <w:rFonts w:ascii="Cairo SemiBold" w:hAnsi="Cairo SemiBold" w:cs="Cairo SemiBold"/>
                        <w:color w:val="006A4F"/>
                        <w:sz w:val="36"/>
                        <w:szCs w:val="36"/>
                      </w:rPr>
                    </w:pPr>
                  </w:p>
                  <w:p w14:paraId="381F6324" w14:textId="77777777" w:rsidR="006B0446" w:rsidRPr="006B0446" w:rsidRDefault="006B0446" w:rsidP="006B0446">
                    <w:pPr>
                      <w:bidi/>
                      <w:jc w:val="center"/>
                      <w:rPr>
                        <w:rFonts w:ascii="Cairo SemiBold" w:hAnsi="Cairo SemiBold" w:cs="Cairo SemiBold"/>
                        <w:color w:val="006A4F"/>
                        <w:sz w:val="36"/>
                        <w:szCs w:val="36"/>
                      </w:rPr>
                    </w:pPr>
                  </w:p>
                  <w:p w14:paraId="272B1BFE" w14:textId="77777777" w:rsidR="006B0446" w:rsidRPr="006B0446" w:rsidRDefault="006B0446" w:rsidP="006B0446">
                    <w:pPr>
                      <w:bidi/>
                      <w:jc w:val="center"/>
                      <w:rPr>
                        <w:rFonts w:ascii="Cairo SemiBold" w:hAnsi="Cairo SemiBold" w:cs="Cairo SemiBold"/>
                        <w:color w:val="006A4F"/>
                        <w:sz w:val="36"/>
                        <w:szCs w:val="36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1A4FE1">
      <w:rPr>
        <w:rFonts w:ascii="Cairo SemiBold" w:hAnsi="Cairo SemiBold" w:cs="Cairo SemiBold" w:hint="cs"/>
        <w:color w:val="006A4F"/>
        <w:sz w:val="32"/>
        <w:szCs w:val="32"/>
        <w:rtl/>
      </w:rPr>
      <w:t xml:space="preserve"> </w:t>
    </w:r>
  </w:p>
  <w:p w14:paraId="2195B9C8" w14:textId="77777777" w:rsidR="001A4FE1" w:rsidRDefault="001A4FE1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D245D" w14:textId="4881FF52" w:rsidR="00370AA0" w:rsidRDefault="00370AA0">
    <w:pPr>
      <w:pStyle w:val="En-tte"/>
    </w:pPr>
    <w:r>
      <w:rPr>
        <w:noProof/>
      </w:rPr>
      <w:t xml:space="preserve"> </w: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B34A440" wp14:editId="6D8E108D">
              <wp:simplePos x="0" y="0"/>
              <wp:positionH relativeFrom="column">
                <wp:posOffset>1009650</wp:posOffset>
              </wp:positionH>
              <wp:positionV relativeFrom="paragraph">
                <wp:posOffset>-334010</wp:posOffset>
              </wp:positionV>
              <wp:extent cx="3438525" cy="1116418"/>
              <wp:effectExtent l="0" t="0" r="0" b="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38525" cy="111641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3"/>
                      </a:lnRef>
                      <a:fillRef idx="1">
                        <a:schemeClr val="lt1"/>
                      </a:fillRef>
                      <a:effectRef idx="0">
                        <a:schemeClr val="accent3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2C9CAE2" w14:textId="77777777" w:rsidR="00370AA0" w:rsidRPr="006B0446" w:rsidRDefault="00370AA0" w:rsidP="00370AA0">
                          <w:pPr>
                            <w:bidi/>
                            <w:jc w:val="center"/>
                            <w:rPr>
                              <w:rFonts w:ascii="Cairo SemiBold" w:hAnsi="Cairo SemiBold" w:cs="Cairo SemiBold"/>
                              <w:color w:val="006A4F"/>
                              <w:sz w:val="36"/>
                              <w:szCs w:val="36"/>
                            </w:rPr>
                          </w:pPr>
                          <w:r w:rsidRPr="006B0446">
                            <w:rPr>
                              <w:rFonts w:ascii="Cairo SemiBold" w:hAnsi="Cairo SemiBold" w:cs="Cairo SemiBold" w:hint="cs"/>
                              <w:color w:val="006A4F"/>
                              <w:sz w:val="36"/>
                              <w:szCs w:val="36"/>
                              <w:rtl/>
                            </w:rPr>
                            <w:t xml:space="preserve">محضر إجتماع </w:t>
                          </w:r>
                        </w:p>
                        <w:p w14:paraId="527905EF" w14:textId="77777777" w:rsidR="00370AA0" w:rsidRPr="006B0446" w:rsidRDefault="00370AA0" w:rsidP="00370AA0">
                          <w:pPr>
                            <w:jc w:val="center"/>
                            <w:rPr>
                              <w:b/>
                              <w:noProof/>
                              <w:color w:val="F8F8F8" w:themeColor="background2"/>
                              <w:spacing w:val="10"/>
                              <w:sz w:val="72"/>
                              <w:szCs w:val="72"/>
                              <w14:shadow w14:blurRad="63500" w14:dist="50800" w14:dir="13500000" w14:sx="0" w14:sy="0" w14:kx="0" w14:ky="0" w14:algn="none">
                                <w14:srgbClr w14:val="000000">
                                  <w14:alpha w14:val="5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6B0446"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36"/>
                              <w:szCs w:val="36"/>
                            </w:rPr>
                            <w:t>minutes of the meeting</w:t>
                          </w:r>
                        </w:p>
                        <w:p w14:paraId="07E586C2" w14:textId="77777777" w:rsidR="00370AA0" w:rsidRPr="006B0446" w:rsidRDefault="00370AA0" w:rsidP="00370AA0">
                          <w:pPr>
                            <w:bidi/>
                            <w:jc w:val="center"/>
                            <w:rPr>
                              <w:rFonts w:ascii="Cairo SemiBold" w:hAnsi="Cairo SemiBold" w:cs="Cairo SemiBold"/>
                              <w:color w:val="006A4F"/>
                              <w:sz w:val="36"/>
                              <w:szCs w:val="36"/>
                            </w:rPr>
                          </w:pPr>
                        </w:p>
                        <w:p w14:paraId="0B6F674B" w14:textId="77777777" w:rsidR="00370AA0" w:rsidRPr="006B0446" w:rsidRDefault="00370AA0" w:rsidP="00370AA0">
                          <w:pPr>
                            <w:bidi/>
                            <w:jc w:val="center"/>
                            <w:rPr>
                              <w:rFonts w:ascii="Cairo SemiBold" w:hAnsi="Cairo SemiBold" w:cs="Cairo SemiBold"/>
                              <w:color w:val="006A4F"/>
                              <w:sz w:val="36"/>
                              <w:szCs w:val="36"/>
                            </w:rPr>
                          </w:pPr>
                        </w:p>
                        <w:p w14:paraId="4BDA5F2B" w14:textId="77777777" w:rsidR="00370AA0" w:rsidRPr="006B0446" w:rsidRDefault="00370AA0" w:rsidP="00370AA0">
                          <w:pPr>
                            <w:bidi/>
                            <w:jc w:val="center"/>
                            <w:rPr>
                              <w:rFonts w:ascii="Cairo SemiBold" w:hAnsi="Cairo SemiBold" w:cs="Cairo SemiBold"/>
                              <w:color w:val="006A4F"/>
                              <w:sz w:val="36"/>
                              <w:szCs w:val="3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34A440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41" type="#_x0000_t202" style="position:absolute;left:0;text-align:left;margin-left:79.5pt;margin-top:-26.3pt;width:270.75pt;height:87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" filled="f" stroked="f" strokeweight="2pt">
              <v:textbox>
                <w:txbxContent>
                  <w:p w14:paraId="42C9CAE2" w14:textId="77777777" w:rsidR="00370AA0" w:rsidRPr="006B0446" w:rsidRDefault="00370AA0" w:rsidP="00370AA0">
                    <w:pPr>
                      <w:bidi/>
                      <w:jc w:val="center"/>
                      <w:rPr>
                        <w:rFonts w:ascii="Cairo SemiBold" w:hAnsi="Cairo SemiBold" w:cs="Cairo SemiBold"/>
                        <w:color w:val="006A4F"/>
                        <w:sz w:val="36"/>
                        <w:szCs w:val="36"/>
                      </w:rPr>
                    </w:pPr>
                    <w:r w:rsidRPr="006B0446">
                      <w:rPr>
                        <w:rFonts w:ascii="Cairo SemiBold" w:hAnsi="Cairo SemiBold" w:cs="Cairo SemiBold" w:hint="cs"/>
                        <w:color w:val="006A4F"/>
                        <w:sz w:val="36"/>
                        <w:szCs w:val="36"/>
                        <w:rtl/>
                      </w:rPr>
                      <w:t xml:space="preserve">محضر إجتماع </w:t>
                    </w:r>
                  </w:p>
                  <w:p w14:paraId="527905EF" w14:textId="77777777" w:rsidR="00370AA0" w:rsidRPr="006B0446" w:rsidRDefault="00370AA0" w:rsidP="00370AA0">
                    <w:pPr>
                      <w:jc w:val="center"/>
                      <w:rPr>
                        <w:b/>
                        <w:noProof/>
                        <w:color w:val="F8F8F8" w:themeColor="background2"/>
                        <w:spacing w:val="10"/>
                        <w:sz w:val="72"/>
                        <w:szCs w:val="72"/>
                        <w14:shadow w14:blurRad="63500" w14:dist="50800" w14:dir="13500000" w14:sx="0" w14:sy="0" w14:kx="0" w14:ky="0" w14:algn="none">
                          <w14:srgbClr w14:val="000000">
                            <w14:alpha w14:val="50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6B0446">
                      <w:rPr>
                        <w:rFonts w:ascii="Cairo SemiBold" w:hAnsi="Cairo SemiBold" w:cs="Cairo SemiBold"/>
                        <w:caps/>
                        <w:color w:val="006A4F"/>
                        <w:sz w:val="36"/>
                        <w:szCs w:val="36"/>
                      </w:rPr>
                      <w:t>minutes of the meeting</w:t>
                    </w:r>
                  </w:p>
                  <w:p w14:paraId="07E586C2" w14:textId="77777777" w:rsidR="00370AA0" w:rsidRPr="006B0446" w:rsidRDefault="00370AA0" w:rsidP="00370AA0">
                    <w:pPr>
                      <w:bidi/>
                      <w:jc w:val="center"/>
                      <w:rPr>
                        <w:rFonts w:ascii="Cairo SemiBold" w:hAnsi="Cairo SemiBold" w:cs="Cairo SemiBold"/>
                        <w:color w:val="006A4F"/>
                        <w:sz w:val="36"/>
                        <w:szCs w:val="36"/>
                      </w:rPr>
                    </w:pPr>
                  </w:p>
                  <w:p w14:paraId="0B6F674B" w14:textId="77777777" w:rsidR="00370AA0" w:rsidRPr="006B0446" w:rsidRDefault="00370AA0" w:rsidP="00370AA0">
                    <w:pPr>
                      <w:bidi/>
                      <w:jc w:val="center"/>
                      <w:rPr>
                        <w:rFonts w:ascii="Cairo SemiBold" w:hAnsi="Cairo SemiBold" w:cs="Cairo SemiBold"/>
                        <w:color w:val="006A4F"/>
                        <w:sz w:val="36"/>
                        <w:szCs w:val="36"/>
                      </w:rPr>
                    </w:pPr>
                  </w:p>
                  <w:p w14:paraId="4BDA5F2B" w14:textId="77777777" w:rsidR="00370AA0" w:rsidRPr="006B0446" w:rsidRDefault="00370AA0" w:rsidP="00370AA0">
                    <w:pPr>
                      <w:bidi/>
                      <w:jc w:val="center"/>
                      <w:rPr>
                        <w:rFonts w:ascii="Cairo SemiBold" w:hAnsi="Cairo SemiBold" w:cs="Cairo SemiBold"/>
                        <w:color w:val="006A4F"/>
                        <w:sz w:val="36"/>
                        <w:szCs w:val="36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970BD"/>
    <w:multiLevelType w:val="hybridMultilevel"/>
    <w:tmpl w:val="A4D4F0B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410BC2"/>
    <w:multiLevelType w:val="hybridMultilevel"/>
    <w:tmpl w:val="9A2057B4"/>
    <w:lvl w:ilvl="0" w:tplc="FA3EBF08">
      <w:start w:val="1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4575E2"/>
    <w:multiLevelType w:val="hybridMultilevel"/>
    <w:tmpl w:val="619C14C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6CF0C52"/>
    <w:multiLevelType w:val="hybridMultilevel"/>
    <w:tmpl w:val="E3583880"/>
    <w:lvl w:ilvl="0" w:tplc="A064B9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EF6743"/>
    <w:multiLevelType w:val="hybridMultilevel"/>
    <w:tmpl w:val="14045EE2"/>
    <w:lvl w:ilvl="0" w:tplc="4F5032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BA2CBF"/>
    <w:multiLevelType w:val="hybridMultilevel"/>
    <w:tmpl w:val="1F5EE076"/>
    <w:lvl w:ilvl="0" w:tplc="2DB6E39A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 w15:restartNumberingAfterBreak="0">
    <w:nsid w:val="6E7B3995"/>
    <w:multiLevelType w:val="hybridMultilevel"/>
    <w:tmpl w:val="9182BFE6"/>
    <w:lvl w:ilvl="0" w:tplc="FA3EBF08">
      <w:start w:val="1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57858080">
    <w:abstractNumId w:val="5"/>
  </w:num>
  <w:num w:numId="2" w16cid:durableId="2066223502">
    <w:abstractNumId w:val="3"/>
  </w:num>
  <w:num w:numId="3" w16cid:durableId="1404907127">
    <w:abstractNumId w:val="4"/>
  </w:num>
  <w:num w:numId="4" w16cid:durableId="1115095287">
    <w:abstractNumId w:val="2"/>
  </w:num>
  <w:num w:numId="5" w16cid:durableId="709106716">
    <w:abstractNumId w:val="0"/>
  </w:num>
  <w:num w:numId="6" w16cid:durableId="970986807">
    <w:abstractNumId w:val="1"/>
  </w:num>
  <w:num w:numId="7" w16cid:durableId="12273732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049"/>
    <w:rsid w:val="0001489C"/>
    <w:rsid w:val="00021985"/>
    <w:rsid w:val="000326DB"/>
    <w:rsid w:val="00036B05"/>
    <w:rsid w:val="00043298"/>
    <w:rsid w:val="00083183"/>
    <w:rsid w:val="00083CF1"/>
    <w:rsid w:val="000A3D13"/>
    <w:rsid w:val="000C6CE6"/>
    <w:rsid w:val="000C7307"/>
    <w:rsid w:val="000D0512"/>
    <w:rsid w:val="000D2D43"/>
    <w:rsid w:val="000D44FF"/>
    <w:rsid w:val="000D5CD9"/>
    <w:rsid w:val="000F0B9A"/>
    <w:rsid w:val="000F2E20"/>
    <w:rsid w:val="00107067"/>
    <w:rsid w:val="00116E8E"/>
    <w:rsid w:val="00126A4E"/>
    <w:rsid w:val="00131FC9"/>
    <w:rsid w:val="001361A0"/>
    <w:rsid w:val="001416BB"/>
    <w:rsid w:val="00170C91"/>
    <w:rsid w:val="00173358"/>
    <w:rsid w:val="00175972"/>
    <w:rsid w:val="00176E28"/>
    <w:rsid w:val="00177F59"/>
    <w:rsid w:val="001A4FE1"/>
    <w:rsid w:val="001B5A3C"/>
    <w:rsid w:val="001E147A"/>
    <w:rsid w:val="001E48C4"/>
    <w:rsid w:val="001F41FB"/>
    <w:rsid w:val="001F4842"/>
    <w:rsid w:val="002006FC"/>
    <w:rsid w:val="0022123B"/>
    <w:rsid w:val="00233437"/>
    <w:rsid w:val="00255048"/>
    <w:rsid w:val="002674EB"/>
    <w:rsid w:val="002730F9"/>
    <w:rsid w:val="00273E49"/>
    <w:rsid w:val="00277C86"/>
    <w:rsid w:val="00291DEA"/>
    <w:rsid w:val="00295144"/>
    <w:rsid w:val="002952CE"/>
    <w:rsid w:val="002A03E1"/>
    <w:rsid w:val="002A4B25"/>
    <w:rsid w:val="002B5ECC"/>
    <w:rsid w:val="002B6173"/>
    <w:rsid w:val="002C6668"/>
    <w:rsid w:val="002D1FF5"/>
    <w:rsid w:val="002E52CA"/>
    <w:rsid w:val="002F28B9"/>
    <w:rsid w:val="00301724"/>
    <w:rsid w:val="00311DA2"/>
    <w:rsid w:val="0033100F"/>
    <w:rsid w:val="00335890"/>
    <w:rsid w:val="003453AE"/>
    <w:rsid w:val="00351C02"/>
    <w:rsid w:val="0035441D"/>
    <w:rsid w:val="00370AA0"/>
    <w:rsid w:val="003936EB"/>
    <w:rsid w:val="003B144D"/>
    <w:rsid w:val="003B3FEE"/>
    <w:rsid w:val="00410DFE"/>
    <w:rsid w:val="0041556F"/>
    <w:rsid w:val="00416F2F"/>
    <w:rsid w:val="004212EA"/>
    <w:rsid w:val="00443F8B"/>
    <w:rsid w:val="0045298F"/>
    <w:rsid w:val="0045362B"/>
    <w:rsid w:val="004556D5"/>
    <w:rsid w:val="00457BBC"/>
    <w:rsid w:val="00463710"/>
    <w:rsid w:val="0046408E"/>
    <w:rsid w:val="00472AB8"/>
    <w:rsid w:val="004734CA"/>
    <w:rsid w:val="00475A2A"/>
    <w:rsid w:val="00497971"/>
    <w:rsid w:val="004A5C6D"/>
    <w:rsid w:val="004B0F96"/>
    <w:rsid w:val="004D4687"/>
    <w:rsid w:val="004E5D1F"/>
    <w:rsid w:val="004F4D13"/>
    <w:rsid w:val="004F6F24"/>
    <w:rsid w:val="00500FD1"/>
    <w:rsid w:val="005010D0"/>
    <w:rsid w:val="00521401"/>
    <w:rsid w:val="00525CF0"/>
    <w:rsid w:val="00534D83"/>
    <w:rsid w:val="00535D55"/>
    <w:rsid w:val="005422E4"/>
    <w:rsid w:val="00566AD9"/>
    <w:rsid w:val="00567BED"/>
    <w:rsid w:val="00575F40"/>
    <w:rsid w:val="005851BD"/>
    <w:rsid w:val="005853B9"/>
    <w:rsid w:val="005A7DE5"/>
    <w:rsid w:val="005B153A"/>
    <w:rsid w:val="005B3E5E"/>
    <w:rsid w:val="005C2CE2"/>
    <w:rsid w:val="005D097F"/>
    <w:rsid w:val="005E19A4"/>
    <w:rsid w:val="005F3462"/>
    <w:rsid w:val="00605FE8"/>
    <w:rsid w:val="00617220"/>
    <w:rsid w:val="00636524"/>
    <w:rsid w:val="006512AC"/>
    <w:rsid w:val="0065555A"/>
    <w:rsid w:val="00681019"/>
    <w:rsid w:val="00687E88"/>
    <w:rsid w:val="006937FA"/>
    <w:rsid w:val="00696730"/>
    <w:rsid w:val="00697EB0"/>
    <w:rsid w:val="006A4BFC"/>
    <w:rsid w:val="006B0446"/>
    <w:rsid w:val="006B2107"/>
    <w:rsid w:val="006B3759"/>
    <w:rsid w:val="006B3F2B"/>
    <w:rsid w:val="006C4049"/>
    <w:rsid w:val="006C755F"/>
    <w:rsid w:val="006E35F6"/>
    <w:rsid w:val="006F4B86"/>
    <w:rsid w:val="006F5E5C"/>
    <w:rsid w:val="00700721"/>
    <w:rsid w:val="00710CDE"/>
    <w:rsid w:val="007135CD"/>
    <w:rsid w:val="00715B70"/>
    <w:rsid w:val="00720C81"/>
    <w:rsid w:val="00726371"/>
    <w:rsid w:val="0073553B"/>
    <w:rsid w:val="0073748A"/>
    <w:rsid w:val="00742391"/>
    <w:rsid w:val="00742678"/>
    <w:rsid w:val="00743496"/>
    <w:rsid w:val="007676A4"/>
    <w:rsid w:val="00776BA3"/>
    <w:rsid w:val="00786C23"/>
    <w:rsid w:val="00787218"/>
    <w:rsid w:val="00797287"/>
    <w:rsid w:val="007A213A"/>
    <w:rsid w:val="007B3EC4"/>
    <w:rsid w:val="007C2B71"/>
    <w:rsid w:val="007C374F"/>
    <w:rsid w:val="007D1D5E"/>
    <w:rsid w:val="007E2F8A"/>
    <w:rsid w:val="007E67FB"/>
    <w:rsid w:val="007E6CA0"/>
    <w:rsid w:val="007E6D36"/>
    <w:rsid w:val="008121E9"/>
    <w:rsid w:val="008240B4"/>
    <w:rsid w:val="00861034"/>
    <w:rsid w:val="00880BDB"/>
    <w:rsid w:val="008B52CD"/>
    <w:rsid w:val="008B5AF7"/>
    <w:rsid w:val="008D1C7E"/>
    <w:rsid w:val="008F30C0"/>
    <w:rsid w:val="00902DBF"/>
    <w:rsid w:val="00904EC3"/>
    <w:rsid w:val="00911383"/>
    <w:rsid w:val="00912F00"/>
    <w:rsid w:val="0091464C"/>
    <w:rsid w:val="009235D7"/>
    <w:rsid w:val="00924203"/>
    <w:rsid w:val="009473DA"/>
    <w:rsid w:val="009528F2"/>
    <w:rsid w:val="00964FFF"/>
    <w:rsid w:val="00966494"/>
    <w:rsid w:val="009723A5"/>
    <w:rsid w:val="009874EB"/>
    <w:rsid w:val="009A7454"/>
    <w:rsid w:val="009B0CEB"/>
    <w:rsid w:val="009B1C16"/>
    <w:rsid w:val="009C7FE5"/>
    <w:rsid w:val="009D3EED"/>
    <w:rsid w:val="009E36F9"/>
    <w:rsid w:val="00A061CD"/>
    <w:rsid w:val="00A32F80"/>
    <w:rsid w:val="00A45AFE"/>
    <w:rsid w:val="00A51295"/>
    <w:rsid w:val="00A62730"/>
    <w:rsid w:val="00A62DCD"/>
    <w:rsid w:val="00A934A8"/>
    <w:rsid w:val="00AA7618"/>
    <w:rsid w:val="00AA7BF3"/>
    <w:rsid w:val="00AB622F"/>
    <w:rsid w:val="00AD1866"/>
    <w:rsid w:val="00AD751E"/>
    <w:rsid w:val="00AE1A81"/>
    <w:rsid w:val="00AE312E"/>
    <w:rsid w:val="00AE4CBB"/>
    <w:rsid w:val="00AE682F"/>
    <w:rsid w:val="00AE7F71"/>
    <w:rsid w:val="00AF7900"/>
    <w:rsid w:val="00B06116"/>
    <w:rsid w:val="00B07DD9"/>
    <w:rsid w:val="00B14509"/>
    <w:rsid w:val="00B27A44"/>
    <w:rsid w:val="00B33E07"/>
    <w:rsid w:val="00B35ECB"/>
    <w:rsid w:val="00B617EF"/>
    <w:rsid w:val="00B729DC"/>
    <w:rsid w:val="00B769EE"/>
    <w:rsid w:val="00BA4F4E"/>
    <w:rsid w:val="00BA608F"/>
    <w:rsid w:val="00BB284A"/>
    <w:rsid w:val="00BC1C3F"/>
    <w:rsid w:val="00BC368A"/>
    <w:rsid w:val="00BC5B01"/>
    <w:rsid w:val="00BE784B"/>
    <w:rsid w:val="00BF0504"/>
    <w:rsid w:val="00BF05DC"/>
    <w:rsid w:val="00BF1200"/>
    <w:rsid w:val="00BF5910"/>
    <w:rsid w:val="00C005A1"/>
    <w:rsid w:val="00C0169D"/>
    <w:rsid w:val="00C0419D"/>
    <w:rsid w:val="00C61E89"/>
    <w:rsid w:val="00C66EFF"/>
    <w:rsid w:val="00C67F14"/>
    <w:rsid w:val="00C7401B"/>
    <w:rsid w:val="00C76012"/>
    <w:rsid w:val="00C776CA"/>
    <w:rsid w:val="00C82AB1"/>
    <w:rsid w:val="00C86852"/>
    <w:rsid w:val="00C86EB1"/>
    <w:rsid w:val="00C91AB4"/>
    <w:rsid w:val="00CA1FCD"/>
    <w:rsid w:val="00CA5264"/>
    <w:rsid w:val="00CC7E15"/>
    <w:rsid w:val="00CE083B"/>
    <w:rsid w:val="00CE0A2C"/>
    <w:rsid w:val="00CE3E4F"/>
    <w:rsid w:val="00D066F0"/>
    <w:rsid w:val="00D3319A"/>
    <w:rsid w:val="00D4165B"/>
    <w:rsid w:val="00D45388"/>
    <w:rsid w:val="00D5390B"/>
    <w:rsid w:val="00D544F3"/>
    <w:rsid w:val="00D629E3"/>
    <w:rsid w:val="00D81FB5"/>
    <w:rsid w:val="00DB30B0"/>
    <w:rsid w:val="00DC40D6"/>
    <w:rsid w:val="00DD1573"/>
    <w:rsid w:val="00DD5029"/>
    <w:rsid w:val="00DE2C61"/>
    <w:rsid w:val="00DF3CEA"/>
    <w:rsid w:val="00E359D1"/>
    <w:rsid w:val="00E419FD"/>
    <w:rsid w:val="00E457DA"/>
    <w:rsid w:val="00E55308"/>
    <w:rsid w:val="00E57B68"/>
    <w:rsid w:val="00E65266"/>
    <w:rsid w:val="00E86D30"/>
    <w:rsid w:val="00EA14D6"/>
    <w:rsid w:val="00EA3F90"/>
    <w:rsid w:val="00ED1F38"/>
    <w:rsid w:val="00EF7C37"/>
    <w:rsid w:val="00F00483"/>
    <w:rsid w:val="00F131D1"/>
    <w:rsid w:val="00F1475F"/>
    <w:rsid w:val="00F165D7"/>
    <w:rsid w:val="00F2576D"/>
    <w:rsid w:val="00F36D85"/>
    <w:rsid w:val="00F4098C"/>
    <w:rsid w:val="00F54B7C"/>
    <w:rsid w:val="00F66F2D"/>
    <w:rsid w:val="00F9375D"/>
    <w:rsid w:val="00F9571D"/>
    <w:rsid w:val="00F9623A"/>
    <w:rsid w:val="00FB5E36"/>
    <w:rsid w:val="00FC31B5"/>
    <w:rsid w:val="00FD7FD6"/>
    <w:rsid w:val="00FE0DEE"/>
    <w:rsid w:val="00FE36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0A834"/>
  <w15:docId w15:val="{3AD48990-CE30-4D55-B6E2-384F3AF24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E5C"/>
    <w:pPr>
      <w:spacing w:after="0" w:line="240" w:lineRule="auto"/>
      <w:ind w:left="284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720C81"/>
    <w:pPr>
      <w:keepNext/>
      <w:outlineLvl w:val="0"/>
    </w:pPr>
    <w:rPr>
      <w:rFonts w:ascii="Arial" w:hAnsi="Arial" w:cs="Arial"/>
      <w:b/>
      <w:bCs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165D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nhideWhenUsed/>
    <w:rsid w:val="00720C81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rsid w:val="00720C81"/>
  </w:style>
  <w:style w:type="paragraph" w:styleId="Pieddepage">
    <w:name w:val="footer"/>
    <w:basedOn w:val="Normal"/>
    <w:link w:val="PieddepageCar"/>
    <w:uiPriority w:val="99"/>
    <w:unhideWhenUsed/>
    <w:rsid w:val="00720C81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20C81"/>
  </w:style>
  <w:style w:type="character" w:customStyle="1" w:styleId="Titre1Car">
    <w:name w:val="Titre 1 Car"/>
    <w:basedOn w:val="Policepardfaut"/>
    <w:link w:val="Titre1"/>
    <w:rsid w:val="00720C81"/>
    <w:rPr>
      <w:rFonts w:ascii="Arial" w:eastAsia="Times New Roman" w:hAnsi="Arial" w:cs="Arial"/>
      <w:b/>
      <w:bCs/>
      <w:sz w:val="32"/>
      <w:szCs w:val="32"/>
    </w:rPr>
  </w:style>
  <w:style w:type="table" w:styleId="Grilledutableau">
    <w:name w:val="Table Grid"/>
    <w:basedOn w:val="TableauNormal"/>
    <w:uiPriority w:val="59"/>
    <w:rsid w:val="00C86EB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Policepardfaut"/>
    <w:rsid w:val="00DD5029"/>
  </w:style>
  <w:style w:type="character" w:customStyle="1" w:styleId="hps">
    <w:name w:val="hps"/>
    <w:basedOn w:val="Policepardfaut"/>
    <w:rsid w:val="00DD5029"/>
  </w:style>
  <w:style w:type="paragraph" w:styleId="Textedebulles">
    <w:name w:val="Balloon Text"/>
    <w:basedOn w:val="Normal"/>
    <w:link w:val="TextedebullesCar"/>
    <w:uiPriority w:val="99"/>
    <w:semiHidden/>
    <w:unhideWhenUsed/>
    <w:rsid w:val="00B1450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14509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291DEA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semiHidden/>
    <w:unhideWhenUsed/>
    <w:rsid w:val="00B06116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B06116"/>
  </w:style>
  <w:style w:type="character" w:customStyle="1" w:styleId="Titre2Car">
    <w:name w:val="Titre 2 Car"/>
    <w:basedOn w:val="Policepardfaut"/>
    <w:link w:val="Titre2"/>
    <w:uiPriority w:val="9"/>
    <w:semiHidden/>
    <w:rsid w:val="00F165D7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167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59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51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15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865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051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442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398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0176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F5F5F5"/>
                                        <w:left w:val="single" w:sz="4" w:space="0" w:color="F5F5F5"/>
                                        <w:bottom w:val="single" w:sz="4" w:space="0" w:color="F5F5F5"/>
                                        <w:right w:val="single" w:sz="4" w:space="0" w:color="F5F5F5"/>
                                      </w:divBdr>
                                      <w:divsChild>
                                        <w:div w:id="1545555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48782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059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94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96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844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221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20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323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5399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5300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789739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095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99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7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15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039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868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7453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58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9268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1073551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2789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4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4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82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19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473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974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364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0773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487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252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F5F5F5"/>
                                        <w:left w:val="single" w:sz="4" w:space="0" w:color="F5F5F5"/>
                                        <w:bottom w:val="single" w:sz="4" w:space="0" w:color="F5F5F5"/>
                                        <w:right w:val="single" w:sz="4" w:space="0" w:color="F5F5F5"/>
                                      </w:divBdr>
                                      <w:divsChild>
                                        <w:div w:id="881212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8957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86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64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46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57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213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58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6779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451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7108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1853031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0704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551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6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24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21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593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09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648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3272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432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977881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8922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563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30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71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69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987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97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71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3253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464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1724138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32055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637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8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0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22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394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993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368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524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5509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2203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1675843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3589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ajdi\Dropbox\RD.ISO%209001\New%20System\CWD\&#1602;&#1608;&#1575;&#1604;&#1576;\RD.XX-F00,%200.0%20-%20&#1606;&#1605;&#1608;&#1584;&#1580;.dotx" TargetMode="External"/></Relationships>
</file>

<file path=word/theme/theme1.xml><?xml version="1.0" encoding="utf-8"?>
<a:theme xmlns:a="http://schemas.openxmlformats.org/drawingml/2006/main" name="سمة Offic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E32431-9766-4EC0-9D6B-50D380E77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RD.XX-F00, 0.0 - نموذج</Template>
  <TotalTime>3</TotalTime>
  <Pages>1</Pages>
  <Words>72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نموذج</vt:lpstr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نموذج</dc:title>
  <dc:creator/>
  <cp:lastModifiedBy/>
  <cp:revision>6</cp:revision>
  <cp:lastPrinted/>
  <dcterms:created xsi:type="dcterms:W3CDTF">2021-08-19T11:40:00Z</dcterms:created>
  <dcterms:modified xsi:type="dcterms:W3CDTF">2025-08-07T12:44:00Z</dcterms:modified>
</cp:coreProperties>
</file>